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 w:rsidP="00EE4FBC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 w:rsidP="00EE4FBC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 w:rsidP="00EE4FBC">
      <w:pPr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EE4FBC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>
        <w:rPr>
          <w:rFonts w:ascii="Times New Roman" w:hAnsi="Times New Roman"/>
          <w:b/>
          <w:i/>
          <w:color w:val="1F497D"/>
          <w:sz w:val="144"/>
          <w:szCs w:val="144"/>
        </w:rPr>
        <w:t>«Спасибо деду за Победу»</w:t>
      </w: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Pr="008860AB" w:rsidRDefault="00DA3340" w:rsidP="00EE4FBC">
      <w:pPr>
        <w:spacing w:after="0" w:line="240" w:lineRule="auto"/>
        <w:rPr>
          <w:rFonts w:ascii="Times New Roman" w:hAnsi="Times New Roman"/>
          <w:b/>
          <w:i/>
          <w:sz w:val="96"/>
          <w:szCs w:val="96"/>
          <w:lang w:eastAsia="ru-RU"/>
        </w:rPr>
      </w:pPr>
    </w:p>
    <w:p w:rsidR="00DA3340" w:rsidRPr="008860AB" w:rsidRDefault="00DA3340" w:rsidP="00EE4FBC">
      <w:pPr>
        <w:jc w:val="center"/>
        <w:rPr>
          <w:rFonts w:ascii="Times New Roman" w:hAnsi="Times New Roman"/>
          <w:b/>
          <w:i/>
          <w:sz w:val="96"/>
          <w:szCs w:val="96"/>
        </w:rPr>
      </w:pPr>
      <w:r w:rsidRPr="008860AB">
        <w:rPr>
          <w:rFonts w:ascii="Times New Roman" w:hAnsi="Times New Roman"/>
          <w:b/>
          <w:i/>
          <w:sz w:val="96"/>
          <w:szCs w:val="96"/>
        </w:rPr>
        <w:t>"Земной поклон, солдат России,</w:t>
      </w:r>
    </w:p>
    <w:p w:rsidR="00DA3340" w:rsidRPr="008860AB" w:rsidRDefault="00DA3340" w:rsidP="00EE4FBC">
      <w:pPr>
        <w:jc w:val="center"/>
        <w:rPr>
          <w:rFonts w:ascii="Times New Roman" w:hAnsi="Times New Roman"/>
          <w:b/>
          <w:i/>
          <w:sz w:val="96"/>
          <w:szCs w:val="96"/>
        </w:rPr>
      </w:pPr>
      <w:r w:rsidRPr="008860AB">
        <w:rPr>
          <w:rFonts w:ascii="Times New Roman" w:hAnsi="Times New Roman"/>
          <w:b/>
          <w:i/>
          <w:sz w:val="96"/>
          <w:szCs w:val="96"/>
        </w:rPr>
        <w:t>за ратный подвиг на земле".</w:t>
      </w:r>
    </w:p>
    <w:p w:rsidR="00DA3340" w:rsidRPr="008860AB" w:rsidRDefault="00DA3340" w:rsidP="00EE4FBC">
      <w:pPr>
        <w:spacing w:after="0" w:line="240" w:lineRule="auto"/>
        <w:rPr>
          <w:rFonts w:ascii="Times New Roman" w:hAnsi="Times New Roman"/>
          <w:b/>
          <w:sz w:val="96"/>
          <w:szCs w:val="96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Pr="00F420E6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Pr="00F420E6" w:rsidRDefault="00DA3340" w:rsidP="00EE4FBC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EE4FB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 w:rsidP="00F558C4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 w:rsidP="00F558C4">
      <w:pPr>
        <w:rPr>
          <w:rFonts w:ascii="Times New Roman" w:hAnsi="Times New Roman"/>
          <w:noProof/>
          <w:sz w:val="36"/>
          <w:szCs w:val="36"/>
          <w:lang w:eastAsia="ru-RU"/>
        </w:rPr>
      </w:pPr>
    </w:p>
    <w:p w:rsidR="00DA3340" w:rsidRDefault="00DA3340" w:rsidP="00F558C4">
      <w:pPr>
        <w:rPr>
          <w:rFonts w:ascii="Times New Roman" w:hAnsi="Times New Roman"/>
          <w:sz w:val="28"/>
          <w:szCs w:val="28"/>
        </w:rPr>
      </w:pPr>
    </w:p>
    <w:p w:rsidR="00DA3340" w:rsidRPr="008A3385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>
        <w:rPr>
          <w:rFonts w:ascii="Times New Roman" w:hAnsi="Times New Roman"/>
          <w:b/>
          <w:i/>
          <w:color w:val="1F497D"/>
          <w:sz w:val="144"/>
          <w:szCs w:val="144"/>
        </w:rPr>
        <w:t>Афа</w:t>
      </w:r>
      <w:r w:rsidRPr="008A3385">
        <w:rPr>
          <w:rFonts w:ascii="Times New Roman" w:hAnsi="Times New Roman"/>
          <w:b/>
          <w:i/>
          <w:color w:val="1F497D"/>
          <w:sz w:val="144"/>
          <w:szCs w:val="144"/>
        </w:rPr>
        <w:t>насьев Сергей Никитович</w:t>
      </w:r>
    </w:p>
    <w:p w:rsidR="00DA3340" w:rsidRPr="00134FD4" w:rsidRDefault="00DA3340" w:rsidP="00F558C4">
      <w:pPr>
        <w:rPr>
          <w:rFonts w:ascii="Times New Roman" w:hAnsi="Times New Roman"/>
          <w:color w:val="17365D"/>
          <w:sz w:val="28"/>
          <w:szCs w:val="28"/>
        </w:rPr>
      </w:pPr>
    </w:p>
    <w:p w:rsidR="00DA3340" w:rsidRDefault="00DA3340" w:rsidP="00F558C4">
      <w:pPr>
        <w:pStyle w:val="Heading4"/>
      </w:pPr>
    </w:p>
    <w:p w:rsidR="00DA3340" w:rsidRDefault="00DA3340" w:rsidP="00F558C4">
      <w:pPr>
        <w:pStyle w:val="Heading4"/>
      </w:pPr>
    </w:p>
    <w:p w:rsidR="00DA3340" w:rsidRDefault="00DA3340" w:rsidP="00F558C4">
      <w:pPr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144"/>
          <w:szCs w:val="144"/>
        </w:rPr>
      </w:pPr>
    </w:p>
    <w:p w:rsidR="00DA3340" w:rsidRPr="00F558C4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144"/>
          <w:szCs w:val="144"/>
        </w:rPr>
      </w:pPr>
      <w:r w:rsidRPr="008048A5">
        <w:rPr>
          <w:rFonts w:ascii="Times New Roman" w:hAnsi="Times New Roman"/>
          <w:b/>
          <w:i/>
          <w:noProof/>
          <w:sz w:val="144"/>
          <w:szCs w:val="1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39.5pt;height:616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UtJS&#10;YHjfxxOLG3JPY14tbMpt0PtXtnxtVTZW4bpz1rxSBU8hMEdPWmgPs2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x/wCN6lrG3wM8GvDbdiIEHHSvd/jS5S1tiO4Oa8LjA8sYGKEB9n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KWkpMDyf41f8g61&#10;+p/lXh8SZiBzXuPxrONNtvqf5V4bC37peaaA+yqKKKACiiigAooooAKKKKACiiigAoGe9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">
            <v:imagedata r:id="rId5" o:title=""/>
            <o:lock v:ext="edit" aspectratio="f"/>
          </v:shape>
        </w:pict>
      </w:r>
    </w:p>
    <w:p w:rsidR="00DA3340" w:rsidRPr="00DB5B0C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56"/>
          <w:szCs w:val="56"/>
        </w:rPr>
      </w:pPr>
      <w:r w:rsidRPr="00DB5B0C">
        <w:rPr>
          <w:rFonts w:ascii="Times New Roman" w:hAnsi="Times New Roman"/>
          <w:b/>
          <w:i/>
          <w:sz w:val="56"/>
          <w:szCs w:val="56"/>
        </w:rPr>
        <w:t>Афанасьев Сергей Никитович</w:t>
      </w:r>
    </w:p>
    <w:p w:rsidR="00DA3340" w:rsidRPr="00DB5B0C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Pr="000B0F5B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Родился 25 июня 1919года в селе Алексеевка в семье крестьян. Семья была большая, 8 детей. Жили не богато, проще сказать бедно. В 17 лет Сергей Никитович окончил курсы тракториста машиниста первого класса.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В 1939 году был призван на действительную службу в армию.  Отслужив  положенные два года, попал на фронт, не успев  побывать дома и  увидеться с родными.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Сергей Никитович участвовал в боевых действиях против Японских империалистов в Маньчжурии. За это был награждён медалью «За победу над Японией». За отвагу и мужество был награждён медалью Жукова, имеет другие награды и благодарности.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Вернулся с войны в родное село, устроился на работу в Алексеевский МТС- комбайнёрам. В 1971 году был избран депутатом Алексеевского сельского совета. Сергей Никитович имеет звание «Заслуженный механизатор РСФСР», участвовал в освоении целинных земель, за это то же имеет правительственные награды.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Сергей Никитович имел большую дружную, трудолюбивую семью,  вырастил детей, помогал воспитывать внуков. В заботах и трудах прошла его жизнь. Умер он в 2003 году и был похоронен на Алексеевском кладбище.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Pr="000B0F5B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Pr="008A3385" w:rsidRDefault="00DA3340" w:rsidP="00F558C4">
      <w:pPr>
        <w:spacing w:after="0" w:line="240" w:lineRule="auto"/>
        <w:jc w:val="center"/>
        <w:rPr>
          <w:rFonts w:ascii="Times New Roman" w:hAnsi="Times New Roman"/>
          <w:b/>
          <w:color w:val="1F497D"/>
          <w:sz w:val="144"/>
          <w:szCs w:val="144"/>
        </w:rPr>
      </w:pPr>
      <w:r w:rsidRPr="008A3385">
        <w:rPr>
          <w:rFonts w:ascii="Times New Roman" w:hAnsi="Times New Roman"/>
          <w:b/>
          <w:i/>
          <w:color w:val="1F497D"/>
          <w:sz w:val="144"/>
          <w:szCs w:val="144"/>
        </w:rPr>
        <w:t>Лихов Василий Денисович</w:t>
      </w:r>
    </w:p>
    <w:p w:rsidR="00DA3340" w:rsidRPr="00134FD4" w:rsidRDefault="00DA3340" w:rsidP="00F558C4">
      <w:pPr>
        <w:spacing w:after="0" w:line="240" w:lineRule="auto"/>
        <w:jc w:val="center"/>
        <w:rPr>
          <w:rFonts w:ascii="Times New Roman" w:hAnsi="Times New Roman"/>
          <w:color w:val="17365D"/>
          <w:sz w:val="144"/>
          <w:szCs w:val="144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3340" w:rsidRPr="00DE735A" w:rsidRDefault="00DA3340" w:rsidP="00F558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Pr="000B0F5B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b/>
          <w:i/>
          <w:sz w:val="56"/>
          <w:szCs w:val="56"/>
        </w:rPr>
      </w:pPr>
      <w:r w:rsidRPr="00F420E6">
        <w:rPr>
          <w:rFonts w:ascii="Times New Roman" w:hAnsi="Times New Roman"/>
          <w:b/>
          <w:i/>
          <w:sz w:val="56"/>
          <w:szCs w:val="56"/>
        </w:rPr>
        <w:t>Лихов Василий Денисович</w:t>
      </w:r>
    </w:p>
    <w:p w:rsidR="00DA3340" w:rsidRPr="000B0F5B" w:rsidRDefault="00DA3340" w:rsidP="00F558C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 Родился в Рязанской области, рос смышленым, смелым пареньком.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  В 22 года ушёл на фронт, воевал в пехотно-артиллерийских войсках.  Полный кавалер «Ордена славы». Первый свой орден второй степени получил за переправу через Днепр. Переправлялись на плотах и с ходу вступали в неравный бой с ненавистным врагом, отбивая у него каждый сантиметр родной земли. Неоднократно был ранен и контужен, но всё же дошёл до Берлина.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 Вернувшись с войны, женился, воспитывал детей, а затем и внуков. Трудился на железной дороге машинистом паровоза, пользовался большим авторитетом у коллег и большой любовью близких. </w:t>
      </w: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  Умер 10 января 1989года.</w:t>
      </w: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</w:p>
    <w:p w:rsidR="00DA3340" w:rsidRPr="008A3385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8A3385">
        <w:rPr>
          <w:rFonts w:ascii="Times New Roman" w:hAnsi="Times New Roman"/>
          <w:b/>
          <w:i/>
          <w:color w:val="1F497D"/>
          <w:sz w:val="144"/>
          <w:szCs w:val="144"/>
        </w:rPr>
        <w:t>Лобин</w:t>
      </w:r>
    </w:p>
    <w:p w:rsidR="00DA3340" w:rsidRPr="008A3385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  <w:r w:rsidRPr="008A3385">
        <w:rPr>
          <w:rFonts w:ascii="Times New Roman" w:hAnsi="Times New Roman"/>
          <w:b/>
          <w:i/>
          <w:color w:val="1F497D"/>
          <w:sz w:val="144"/>
          <w:szCs w:val="144"/>
        </w:rPr>
        <w:t xml:space="preserve"> Фёдор Иванович</w:t>
      </w:r>
    </w:p>
    <w:p w:rsidR="00DA3340" w:rsidRPr="008A3385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Pr="00DE735A" w:rsidRDefault="00DA3340" w:rsidP="00F558C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A3340" w:rsidRPr="000B0F5B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b/>
          <w:i/>
          <w:sz w:val="56"/>
          <w:szCs w:val="56"/>
        </w:rPr>
      </w:pPr>
      <w:r w:rsidRPr="00F420E6">
        <w:rPr>
          <w:rFonts w:ascii="Times New Roman" w:hAnsi="Times New Roman"/>
          <w:b/>
          <w:i/>
          <w:sz w:val="56"/>
          <w:szCs w:val="56"/>
        </w:rPr>
        <w:t>Лобин Фёдор Иванович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b/>
          <w:i/>
          <w:sz w:val="36"/>
          <w:szCs w:val="36"/>
          <w:u w:val="single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Родился в Бузулукском уезде в селе Надеждено (ныне Баровка) в конце девятнадцатого века. Прошёл три войны. Ему было 40 лет, когда началась первая мировая. Затем  Финская, в 1941 году Великая Отечественная война. Был награждён большим количеством орденов и медалей. 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После окончания войны трудился в родном колхозе. Воспитывал детей и внуков, подавая им пример своим трудом, добрым отношением к людям и родине, пользовался большим уважением и любовью среди односельчан и близких людей.</w:t>
      </w: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Умер в 1986 году и был похоронен на местном кладбище.</w:t>
      </w: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Pr="00134FD4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134FD4">
        <w:rPr>
          <w:rFonts w:ascii="Times New Roman" w:hAnsi="Times New Roman"/>
          <w:b/>
          <w:i/>
          <w:color w:val="1F497D"/>
          <w:sz w:val="144"/>
          <w:szCs w:val="144"/>
        </w:rPr>
        <w:t>Проскурин Павел Парфирьевич</w:t>
      </w:r>
    </w:p>
    <w:p w:rsidR="00DA3340" w:rsidRPr="00134FD4" w:rsidRDefault="00DA3340" w:rsidP="00F558C4">
      <w:pPr>
        <w:spacing w:after="0" w:line="240" w:lineRule="auto"/>
        <w:jc w:val="center"/>
        <w:rPr>
          <w:rFonts w:ascii="Times New Roman" w:hAnsi="Times New Roman"/>
          <w:b/>
          <w:sz w:val="144"/>
          <w:szCs w:val="144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48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436.5pt;height:622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1pY3Jvc29mdCBXaW5kb3dzIFBob3RvIFZpZXdlciA2LjEuNzYw&#10;MC4xNjM4NQAyMDE1OjA0OjIzIDIwOjAxOjE3AAAB6hwABwAACAwAAAiq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4TG4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9yVG9vbD5NaWNyb3NvZnQgV2luZG93cyBQaG90byBW&#10;aWV3ZXIgNi4xLjc2MDAuMTYzODU8L3htcDpDcmVhdG9yVG9vbD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G1gT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9vgT+0n&#10;4b/aF0+7vPDmn6pZ29uQrDVY4oySRnjZI/8AOvWY2yufXmvhP/gmOSvgfWjnnzY/5V90Wr+ZAp68&#10;f0qObWw7O1yelpFpapCCiiimAUUUUAFFFFABRRRQAUUUUAFFFFABRRRQAUUUUAFFFFABRRRQAUUU&#10;UAFFFFABRRRQAUUUUAFFFFABRRSN0oA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">
            <v:imagedata r:id="rId6" o:title=""/>
            <o:lock v:ext="edit" aspectratio="f"/>
          </v:shape>
        </w:pict>
      </w:r>
    </w:p>
    <w:p w:rsidR="00DA3340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Pr="000B0F5B" w:rsidRDefault="00DA3340" w:rsidP="00F558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A3340" w:rsidRPr="00F420E6" w:rsidRDefault="00DA3340" w:rsidP="00F558C4">
      <w:pPr>
        <w:spacing w:after="0" w:line="240" w:lineRule="auto"/>
        <w:jc w:val="both"/>
        <w:rPr>
          <w:rFonts w:ascii="Times New Roman" w:hAnsi="Times New Roman"/>
          <w:b/>
          <w:i/>
          <w:sz w:val="56"/>
          <w:szCs w:val="56"/>
        </w:rPr>
      </w:pPr>
      <w:r w:rsidRPr="00F420E6">
        <w:rPr>
          <w:rFonts w:ascii="Times New Roman" w:hAnsi="Times New Roman"/>
          <w:b/>
          <w:i/>
          <w:sz w:val="56"/>
          <w:szCs w:val="56"/>
        </w:rPr>
        <w:t>Проскурин Павел Парфирьевич</w:t>
      </w:r>
    </w:p>
    <w:p w:rsidR="00DA3340" w:rsidRPr="000B0F5B" w:rsidRDefault="00DA3340" w:rsidP="00F558C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Мой дедушка Проскурин Павел Парфирьевич родился в 1910году в селе ГоряйновкаБузулукского уезда Самарской губернии в многодетной семье крестьян. Ему нравилось учиться.  Но закончил только три класса с отличием, так как семья была бедная, и ему пришлось пойти работать. Мой дед отслужил в армии четыре года. Вернувшись из армии, он женился на односельчанке Анне то же из многодетной семьи, родились дети сын Виктор и четыре дочери Лидия, Антонина, Раиса, Нина. Жили не богато, но и не голодали, трудились, заботились о детях и престарелых родителях.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В 1941 году началась война и мирная, спокойная жизнь закончилась. В августе дед ушёл на войну. Так как он уже отслужил в армии, то  считался опытным, умеющим стрелять и сразу попал на передовую. Служил мой дед на  первом Белорусском фронте. В бою под Бобруйском он был тяжело ранен и попал в  плен. В плену находился десять месяцев, но мысли о побеге не покидали его. В одну из тёмных, дождливых ночей с группой из десяти человек они бежали. Через болота и леса пробирались к своим, голодали, нарывались на немецкие патрули, мёрзли но всё- таки добрались до своих. Конечн</w:t>
      </w:r>
      <w:r>
        <w:rPr>
          <w:rFonts w:ascii="Times New Roman" w:hAnsi="Times New Roman"/>
          <w:sz w:val="36"/>
          <w:szCs w:val="36"/>
        </w:rPr>
        <w:t xml:space="preserve">о не все, из десяти бежавших </w:t>
      </w:r>
      <w:r w:rsidRPr="00F420E6">
        <w:rPr>
          <w:rFonts w:ascii="Times New Roman" w:hAnsi="Times New Roman"/>
          <w:sz w:val="36"/>
          <w:szCs w:val="36"/>
        </w:rPr>
        <w:t>осталось только двое, тяжело было терять товарищей, когда вырвались из немецкого плена.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Дед был пулемётчиком, и много раз находился на волосок от смерти. Вот так день</w:t>
      </w:r>
      <w:r>
        <w:rPr>
          <w:rFonts w:ascii="Times New Roman" w:hAnsi="Times New Roman"/>
          <w:sz w:val="36"/>
          <w:szCs w:val="36"/>
        </w:rPr>
        <w:t xml:space="preserve"> за днём</w:t>
      </w:r>
      <w:r w:rsidRPr="00F420E6">
        <w:rPr>
          <w:rFonts w:ascii="Times New Roman" w:hAnsi="Times New Roman"/>
          <w:sz w:val="36"/>
          <w:szCs w:val="36"/>
        </w:rPr>
        <w:t xml:space="preserve"> с тяжёлыми боями продвигались в перёд освобождая </w:t>
      </w:r>
      <w:r>
        <w:rPr>
          <w:rFonts w:ascii="Times New Roman" w:hAnsi="Times New Roman"/>
          <w:sz w:val="36"/>
          <w:szCs w:val="36"/>
        </w:rPr>
        <w:t xml:space="preserve">деревни, </w:t>
      </w:r>
      <w:r w:rsidRPr="00F420E6">
        <w:rPr>
          <w:rFonts w:ascii="Times New Roman" w:hAnsi="Times New Roman"/>
          <w:sz w:val="36"/>
          <w:szCs w:val="36"/>
        </w:rPr>
        <w:t>города и страны. Не всегда удавалось написать письмо домой, а дома  очень ждали</w:t>
      </w:r>
      <w:r>
        <w:rPr>
          <w:rFonts w:ascii="Times New Roman" w:hAnsi="Times New Roman"/>
          <w:sz w:val="36"/>
          <w:szCs w:val="36"/>
        </w:rPr>
        <w:t xml:space="preserve"> весточки от сына, мужа, папы</w:t>
      </w:r>
      <w:r w:rsidRPr="00F420E6">
        <w:rPr>
          <w:rFonts w:ascii="Times New Roman" w:hAnsi="Times New Roman"/>
          <w:sz w:val="36"/>
          <w:szCs w:val="36"/>
        </w:rPr>
        <w:t>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Мой дед  сельский житель, он очень любил лошадей и  часто ухаживал за ними. Ведь лошади были тягловой силой на фронте, им было не легче чем бойцам, и когда лошади гибли, дед переживал как потерю близкого человека. 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В конце войны он был тяжело ранен и контужен, долго лечился в госпиталях, но осколок в его ноге так и остался. Осколок беспокоил его всю жизнь, дед говорил, что он шевелиться, а мы не могли этого понять</w:t>
      </w:r>
      <w:r>
        <w:rPr>
          <w:rFonts w:ascii="Times New Roman" w:hAnsi="Times New Roman"/>
          <w:sz w:val="36"/>
          <w:szCs w:val="36"/>
        </w:rPr>
        <w:t>,</w:t>
      </w:r>
      <w:r w:rsidRPr="00F420E6">
        <w:rPr>
          <w:rFonts w:ascii="Times New Roman" w:hAnsi="Times New Roman"/>
          <w:sz w:val="36"/>
          <w:szCs w:val="36"/>
        </w:rPr>
        <w:t xml:space="preserve"> и просили</w:t>
      </w:r>
      <w:r>
        <w:rPr>
          <w:rFonts w:ascii="Times New Roman" w:hAnsi="Times New Roman"/>
          <w:sz w:val="36"/>
          <w:szCs w:val="36"/>
        </w:rPr>
        <w:t>,</w:t>
      </w:r>
      <w:r w:rsidRPr="00F420E6">
        <w:rPr>
          <w:rFonts w:ascii="Times New Roman" w:hAnsi="Times New Roman"/>
          <w:sz w:val="36"/>
          <w:szCs w:val="36"/>
        </w:rPr>
        <w:t xml:space="preserve"> покажи</w:t>
      </w:r>
      <w:r>
        <w:rPr>
          <w:rFonts w:ascii="Times New Roman" w:hAnsi="Times New Roman"/>
          <w:sz w:val="36"/>
          <w:szCs w:val="36"/>
        </w:rPr>
        <w:t>,</w:t>
      </w:r>
      <w:r w:rsidRPr="00F420E6">
        <w:rPr>
          <w:rFonts w:ascii="Times New Roman" w:hAnsi="Times New Roman"/>
          <w:sz w:val="36"/>
          <w:szCs w:val="36"/>
        </w:rPr>
        <w:t xml:space="preserve"> как он шевелиться.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Войну  Павел Парфирьевич закончил в Австрии, но прослужил до марта 1946 года. Моего деда наградили медалью за отвагу. У него было много наград но</w:t>
      </w:r>
      <w:r>
        <w:rPr>
          <w:rFonts w:ascii="Times New Roman" w:hAnsi="Times New Roman"/>
          <w:sz w:val="36"/>
          <w:szCs w:val="36"/>
        </w:rPr>
        <w:t>,</w:t>
      </w:r>
      <w:r w:rsidRPr="00F420E6">
        <w:rPr>
          <w:rFonts w:ascii="Times New Roman" w:hAnsi="Times New Roman"/>
          <w:sz w:val="36"/>
          <w:szCs w:val="36"/>
        </w:rPr>
        <w:t xml:space="preserve"> к сожалению когда дед умер его похоронили в костюме где были приколоты награды. Мая бабушка не разрешила их снять сказала, он их заслужил пусть останутся с ним. Теперь мы об этом сожалеем, так как у нас кроме фотографий не чего не осталось. 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После войны дед добросовестно трудился в колхозе, у них родилось ещё двое детей. Дети и мы внуки очень любили и любим его, он всегда был весёлым, справедливым с ним всегда было очень интересно. В нашей семье есть традиция 9 мая собираться на могиле у деда приносить цветы,</w:t>
      </w:r>
      <w:r>
        <w:rPr>
          <w:rFonts w:ascii="Times New Roman" w:hAnsi="Times New Roman"/>
          <w:sz w:val="36"/>
          <w:szCs w:val="36"/>
        </w:rPr>
        <w:t xml:space="preserve"> георгиевскую ленту</w:t>
      </w:r>
      <w:r w:rsidRPr="00F420E6">
        <w:rPr>
          <w:rFonts w:ascii="Times New Roman" w:hAnsi="Times New Roman"/>
          <w:sz w:val="36"/>
          <w:szCs w:val="36"/>
        </w:rPr>
        <w:t>. Мы говорим «Спасибо деду за Победу».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Pr="00134FD4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color w:val="1F497D"/>
          <w:sz w:val="144"/>
          <w:szCs w:val="144"/>
          <w:lang w:eastAsia="ru-RU"/>
        </w:rPr>
      </w:pPr>
      <w:r w:rsidRPr="00134FD4">
        <w:rPr>
          <w:rFonts w:ascii="Times New Roman" w:hAnsi="Times New Roman"/>
          <w:b/>
          <w:i/>
          <w:color w:val="1F497D"/>
          <w:sz w:val="144"/>
          <w:szCs w:val="144"/>
          <w:lang w:eastAsia="ru-RU"/>
        </w:rPr>
        <w:t xml:space="preserve">Греков </w:t>
      </w:r>
    </w:p>
    <w:p w:rsidR="00DA3340" w:rsidRPr="00134FD4" w:rsidRDefault="00DA3340" w:rsidP="00F558C4">
      <w:pPr>
        <w:spacing w:after="0" w:line="240" w:lineRule="auto"/>
        <w:jc w:val="center"/>
        <w:rPr>
          <w:rFonts w:ascii="Times New Roman" w:hAnsi="Times New Roman"/>
          <w:b/>
          <w:color w:val="1F497D"/>
          <w:sz w:val="144"/>
          <w:szCs w:val="144"/>
        </w:rPr>
      </w:pPr>
      <w:r w:rsidRPr="00134FD4">
        <w:rPr>
          <w:rFonts w:ascii="Times New Roman" w:hAnsi="Times New Roman"/>
          <w:b/>
          <w:i/>
          <w:color w:val="1F497D"/>
          <w:sz w:val="144"/>
          <w:szCs w:val="144"/>
          <w:lang w:eastAsia="ru-RU"/>
        </w:rPr>
        <w:t>Фёдор Никитович</w:t>
      </w:r>
    </w:p>
    <w:p w:rsidR="00DA3340" w:rsidRPr="00134FD4" w:rsidRDefault="00DA3340" w:rsidP="00F558C4">
      <w:pPr>
        <w:spacing w:after="0" w:line="240" w:lineRule="auto"/>
        <w:jc w:val="center"/>
        <w:rPr>
          <w:rFonts w:ascii="Times New Roman" w:hAnsi="Times New Roman"/>
          <w:b/>
          <w:color w:val="1F497D"/>
          <w:spacing w:val="60"/>
          <w:sz w:val="144"/>
          <w:szCs w:val="144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48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417pt;height:50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kw&#10;PFfjkdsFuf8AZNeNW0im3Tr0r2j43Kpgtw3Taa8XgVBAmMdKaA+0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SkB418cUL29vgfwmvEbfiBPp617n8a2KR22D1U14fFjyxwKaA+0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S0lIDyP42f8eVr+NeHxJuiBr3D42cWNr+P8q8PhbES&#10;00B9m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Y5zmigAooooAKKKKACiiigAooooAKKKKACiii&#10;gAooooAKKKKACiiigAooooAKKKKACiiigAooooAKKKKACkpaSkB5J8bP+PG1+prwyIfuxXunxr/4&#10;8LX6n+VeHxKDEppoD7LooooAKKKKACiiigAooooAKKKKACiiigAooooAKKKKACiiigAoopACM5Oa&#10;AF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IR74paACiiigAooooAKKKKACiiigAooooAKKKKACiiigAooooAKKKKACiii&#10;gAooooAKKKKACiiigAooooAKKKKACiiigAooooAztd/5Al5/1yP8q+S77P22bn+KvrTXOdEu/wDr&#10;kf5V8m33/H9Nz/FSQH2HRRRT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GQKKACiiigAooooAKKKKACiiigAooooAKKKKACiiigAooooAKKKKACiiigApKWkoA&#10;oa1/yBrv/rmf5V8mX/8Ax/zdPvHvX1nrX/IHuv8Armf5V8nX4/0+fj+I0kB9gClpq9KdQgDGRikA&#10;wMClopg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mAe1LRRQAUUUUAFFFFABRRRQAU&#10;UUUAFFFFABRRRQAUUUUAFFFFABRRRQAUUUUAFJS0lJgUdZ/5BF1/1zP8q+WbyeBbyYEHO49q+ptZ&#10;/wCQPdf9cz/Kvk6/A+3z9fvmhAfXyrtHUn606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NS/wCQdcf9cz/Kvk3V&#10;M/2pc8/8tD3r6z1H/kHXH/XM/wAq+TdU/wCQpc/9dDSQH15RRRT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gcUUAFFFFABRRRQAUUUUAFFFFABRRRQAUUUUAFFFFABRRRQAUUUUAFFFFABRRRQAU&#10;UUUAFFFFABRRRQAUUUUAFFFFABRRRQAUUUUAFFFFABRRRQAUUUUAFFFFABRRRQAUUUUAFFFFABRi&#10;iigAooooAKKKKAKuo/8AIPuP+uZ/lXybqv8AyFbn/roa+stQ/wCQfcf9cz/Kvk7VP+Qpc8f8tDSQ&#10;z67ooopi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">
            <v:imagedata r:id="rId7" o:title=""/>
            <o:lock v:ext="edit" aspectratio="f"/>
          </v:shape>
        </w:pict>
      </w: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b/>
          <w:i/>
          <w:sz w:val="56"/>
          <w:szCs w:val="56"/>
          <w:lang w:eastAsia="ru-RU"/>
        </w:rPr>
      </w:pPr>
      <w:r w:rsidRPr="00F420E6">
        <w:rPr>
          <w:rFonts w:ascii="Times New Roman" w:hAnsi="Times New Roman"/>
          <w:b/>
          <w:i/>
          <w:sz w:val="56"/>
          <w:szCs w:val="56"/>
          <w:lang w:eastAsia="ru-RU"/>
        </w:rPr>
        <w:t xml:space="preserve">       Греков Фёдор Никитович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F420E6">
        <w:rPr>
          <w:rFonts w:ascii="Times New Roman" w:hAnsi="Times New Roman"/>
          <w:sz w:val="32"/>
          <w:szCs w:val="32"/>
          <w:lang w:eastAsia="ru-RU"/>
        </w:rPr>
        <w:t xml:space="preserve">    Родился в деревне Грековка Алексеевского уезда самарской области 10 февраля 1909 года в семье крестьян- бедняков. Когда ему исполнилось 3 года, умерли друг за другом его родители. Воспитывался в семье дяди, у которого было своих  восемь детей. Рос в основном на улице, окончил только начальную школу, так как не было одежды, чтобы  ходить в школу. Все свои детские годы мечтал стать водителем.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F420E6">
        <w:rPr>
          <w:rFonts w:ascii="Times New Roman" w:hAnsi="Times New Roman"/>
          <w:sz w:val="32"/>
          <w:szCs w:val="32"/>
          <w:lang w:eastAsia="ru-RU"/>
        </w:rPr>
        <w:t xml:space="preserve">    В октябре 1929 года по направлению зерносовхоза «Авангард» поступил на курсы трактористов в селе Алексеевка. После окончания курсов  он работал на тракторе, а затем, набравшись опыта стал водителям машины. В 1941 году был призван на действительную службу. Когда началась война по распределению 9-й механизированный корпус (затем 16-я армия), которой командовал Маршал К.К. Рокоссовский. Сначала подвозил боеприпасы для орудий,  боевой технике, это было под Москвой. За мужество и отвагу проявленную в битве за столицу нашей Родины был награждён медалями «за отвагу», «За оборону Москвы.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F420E6">
        <w:rPr>
          <w:rFonts w:ascii="Times New Roman" w:hAnsi="Times New Roman"/>
          <w:sz w:val="32"/>
          <w:szCs w:val="32"/>
          <w:lang w:eastAsia="ru-RU"/>
        </w:rPr>
        <w:t xml:space="preserve">    Участвовал в сражении за Сталинград, за отличную службу был назначен личным шофёром Маршала К.К. Рокоссовского. Фёдор Никитович принимал участие в освобождении Белоруссии, Польши, Восточной Пруссии. Дошёл до Берлина, за победу над Фашисткой Германией был награждён орденом  Отечественной войны 2-й степени. 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F420E6">
        <w:rPr>
          <w:rFonts w:ascii="Times New Roman" w:hAnsi="Times New Roman"/>
          <w:sz w:val="32"/>
          <w:szCs w:val="32"/>
          <w:lang w:eastAsia="ru-RU"/>
        </w:rPr>
        <w:t xml:space="preserve">    За  проявленный героизм в ходе сражений был награждён многими медалями и орденом Отечественной войны 1-й степени.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 w:rsidRPr="00F420E6">
        <w:rPr>
          <w:rFonts w:ascii="Times New Roman" w:hAnsi="Times New Roman"/>
          <w:sz w:val="32"/>
          <w:szCs w:val="32"/>
          <w:lang w:eastAsia="ru-RU"/>
        </w:rPr>
        <w:t xml:space="preserve">    После окончания войны с Германией принимал участие в войне с Японией. Демобилизовался в 1946 году. Вернулся в Алексеевку, где его ждали жена и четверо детей. Все время  добросовестно трудилс</w:t>
      </w:r>
      <w:r>
        <w:rPr>
          <w:rFonts w:ascii="Times New Roman" w:hAnsi="Times New Roman"/>
          <w:sz w:val="32"/>
          <w:szCs w:val="32"/>
          <w:lang w:eastAsia="ru-RU"/>
        </w:rPr>
        <w:t xml:space="preserve">я  в совхозе «Прогресс». Умер </w:t>
      </w:r>
      <w:r w:rsidRPr="00F420E6">
        <w:rPr>
          <w:rFonts w:ascii="Times New Roman" w:hAnsi="Times New Roman"/>
          <w:sz w:val="32"/>
          <w:szCs w:val="32"/>
          <w:lang w:eastAsia="ru-RU"/>
        </w:rPr>
        <w:t xml:space="preserve">июня в 1998 году, похоронен в Алексеевке. 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048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8" type="#_x0000_t75" style="width:416.25pt;height:571.5pt;visibility:visible">
            <v:imagedata r:id="rId8" o:title=""/>
          </v:shape>
        </w:pict>
      </w: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Pr="00134FD4" w:rsidRDefault="00DA3340" w:rsidP="00F558C4">
      <w:pPr>
        <w:spacing w:after="0" w:line="240" w:lineRule="auto"/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134FD4">
        <w:rPr>
          <w:rFonts w:ascii="Times New Roman" w:hAnsi="Times New Roman"/>
          <w:b/>
          <w:i/>
          <w:color w:val="1F497D"/>
          <w:sz w:val="144"/>
          <w:szCs w:val="144"/>
        </w:rPr>
        <w:t>Вобликов  Иван Алексеевич</w:t>
      </w:r>
    </w:p>
    <w:p w:rsidR="00DA3340" w:rsidRPr="00134FD4" w:rsidRDefault="00DA3340" w:rsidP="00F558C4">
      <w:pPr>
        <w:spacing w:after="0" w:line="240" w:lineRule="auto"/>
        <w:rPr>
          <w:rFonts w:ascii="Times New Roman" w:hAnsi="Times New Roman"/>
          <w:b/>
          <w:color w:val="1F497D"/>
          <w:sz w:val="144"/>
          <w:szCs w:val="144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048A5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9" type="#_x0000_t75" style="width:464.25pt;height:66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mKWkIzSYHhvxyO14D/ALB/nXkds4NunXpXr/xvVfMgD9Nh/nXkUCIIE+709aa2A+z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EvjfEZGhwM/uzXjMGfITjtXtPxsJWa3IP8AAa8Yhx5S&#10;9aEDPtG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JSA8b+Nw+S1/3TXjMKAw&#10;qeBXs/xuOI7X6GvF4G/crTQH2Z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jmigAooooAKKKKAC&#10;iiigAooooAKKKKACiiigAooooAKKKKACiiigAooooAKKKKACiiigAooooAKKKKACkpaKAPG/jd/q&#10;7X6GvFYf9UvP6V7X8bf9Va/Q14vCP3S0ID7LooooAKKKKACiiigAooooAKKKKACiiigAooooAKKK&#10;KACiiigAoopAMdyfr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jnuIbWFpriVIolGWd2AA/E0N2AkopqOkiK6MGRhkMpyCKdQAUUUUAFFFFABRRRQAU&#10;UUUAFFFFABRRRQAUUUUAFFFFABRRRQAUUUUAFFFFABRRRQAUUUUAFFFFABRRRQAUUUUAFFFFABRR&#10;RQAUUUlAHkHxu/49bX8a8VhUeUte1/G4ZtLX8a8UhH7paEB9l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S0mKTA8n+NP/IOtifU14nEB5S17f8aFLadbY9TXiUSO&#10;IwMfpTQM+w6KKKACiiigAooooAKKKKACiiigAooooAKKKKACiiigAooooAKKKKACiiigAooooAKK&#10;KKACiiigAooooAKKKKACiiigAooooAKKKKACiiigAooooAKKKKACiiigAooooAKKKKACkJAGScCl&#10;pCARgjIPY0A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LfjR/yBbf/AHj/ACrw&#10;eNfkHzD8q95+M4zotv8A71eCqvy9B+NCA+y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L/jN/yBIP8AerwVB8o4r3v4zDOiQY/vV4IudooQH2V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5j8ZB/xI4f8AerwNfu9K9++MYzocH+/XgYOBihAfZFFFFABRRRQAUUUUAFFFFABRRRQA&#10;UUUUAFJkUt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GV4j&#10;/wCQBef9cjXydeY+2S/71fWXiL/kAXn/AFyNfJt4B9sl5/ipID7G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B&#10;GaKACiiigAooooAKKKKACiiigAooooAKKKKACiiigAooooAKKKKACiiigAooooAKKKKACiiigAoo&#10;ooAKKKKACiiigAooooAy/EP/ACALz/rka+Tb3/j8l/3q+s/EH/IBvP8Arma+Tr3b9tm4/ipID7Eo&#10;oop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ZooAKKKKACii&#10;igAooooAKKKKACiiigAooooAKKKKACiiigAooooAKKKKACiiigDN17/kB3n/AFyP8q+Tb7/j+m4/&#10;ir6z13/kCXf/AFzP8q+T74f6dNwfvelJAfYApaavT/GnUIAoAwMCiim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mgAooooAKKKKACiiigAooooAKKKKACiiigAooooAKKKKACiiigAooo&#10;oAKKKKACiiigAooooAKKKKACiiigAooooAKKKKACiiigAooooAKKKKACiiigAooooAKKKKACiiig&#10;AooooAKKKQ0AZ+uf8gW7/wCuZ/lXy1d3MC3coOc7jX1Lrn/IFu/+uZ/lXydfJm+mPP3jSQH2CqhR&#10;gZ/OlpMgUt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9U/5Blz/wBcz/Kvk3U/+Qncf75r6z1P/kGXP/XM/wAq+TNTH/EzueT980kB9fUUUU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Ax0ooAKKKKACiiigAooooAKKKKACiiigAooooAKKK&#10;KACiiigAooooAKKKKACiiigAooooAKKKKACiiigAooooAKKKKACiiigAooooAKKKKACiiigAoooo&#10;AKKKKACiiigAooooAKKKKACiiigAooooAKKKKAKmp/8AINuf+uZ/lXyZqhxqdzx/y0NfWepf8g24&#10;/wCuZ/lXyfqef7TueP4zUgfXdFFFU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zmiigAooooAKDRSZ5x6UARXP/AB7S/wC6a+V9ZX/idXn/AF1b+dfV&#10;Nz/x7yf7pr5Z1lT/AG1ef9dW/nSQH1XRRRTAKKKKACiiigAooooAKKKKACiiigAooooAKKKKACii&#10;igAooooAKKKKACiiigAooooAKKKKACiiigAooooAKKKKACiiigAooooAKKKKACiiigAqKWR0K7Yy&#10;wPU56VLUcqF1O089s9KGAqyqxAGc0+qVvZtFdPM0jHIwBngVdpIGFFFFM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TPzY5/KloooAKKTNLSAKKKSmBHcf8e8n+6a+W9aIGtXg4&#10;/wBa386+o7j/AFEn+6a+WtdjY67fEYx5zfzpID6rozSUUXAWmsSFyBk+lLS0AIudo3daWkFLTAAc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">
            <v:imagedata r:id="rId9" o:title=""/>
            <o:lock v:ext="edit" aspectratio="f"/>
          </v:shape>
        </w:pict>
      </w: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Pr="000B0F5B" w:rsidRDefault="00DA3340" w:rsidP="00F558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b/>
          <w:i/>
          <w:sz w:val="56"/>
          <w:szCs w:val="56"/>
        </w:rPr>
      </w:pPr>
      <w:r w:rsidRPr="00F420E6">
        <w:rPr>
          <w:rFonts w:ascii="Times New Roman" w:hAnsi="Times New Roman"/>
          <w:b/>
          <w:i/>
          <w:sz w:val="56"/>
          <w:szCs w:val="56"/>
        </w:rPr>
        <w:t>Вобликов  Иван Алексеевич</w:t>
      </w:r>
    </w:p>
    <w:p w:rsidR="00DA3340" w:rsidRPr="000B0F5B" w:rsidRDefault="00DA3340" w:rsidP="00F558C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Мой дядя  Вобликов  Иван Алексеевич родился в 1921году  в селе ЛетниковоБузулукского уезда  Самарской губернии в многодетной крестьянской семье . Дядя хорошо учился в школе, был грамотный, очень любил читать.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  Его призвали в армию, он служил под Ленинградом связистом, там его и застала война в 1941 году. Так как он был солдатом,  связистом, а враг быстро наступал, он продолжал нести  службу уже на Ленинградском фронте.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Жестокое и страшное было время, гибли товарищи, голодали,  замерзали, но не сдавались, держали оборону, налаживали связь. В очередной раз, уже в 1943 году выполняя задание, налаживая связь их, обнаружили фашисты и обстреляли. Иван Алексеевич был тяжело ранен в грудь, его отправили в Ташкент где немного подлечили. Зимой 1944 году его комиссовали и отправили домой. 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 xml:space="preserve">    Зимою на санях отец  привёз его со станции Богатое.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F420E6">
        <w:rPr>
          <w:rFonts w:ascii="Times New Roman" w:hAnsi="Times New Roman"/>
          <w:sz w:val="36"/>
          <w:szCs w:val="36"/>
        </w:rPr>
        <w:t>Он был очень слабым и долго болел. Родители купили козу, и долго выхаживал сына. Время шло, он немного окреп, вышел на работу, женился. Но, к сожалению, в 1947 году простыл, открылась рана на лёгком и он умер. Похоронен Иван Алексеевич на местном кладбище. Наша семья гордится своим солдатом освободителям, защитником мы его помним и никогда не забудем.</w:t>
      </w: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rPr>
          <w:rFonts w:ascii="Times New Roman" w:hAnsi="Times New Roman"/>
          <w:sz w:val="36"/>
          <w:szCs w:val="36"/>
        </w:rPr>
      </w:pPr>
    </w:p>
    <w:p w:rsidR="00DA3340" w:rsidRPr="00F420E6" w:rsidRDefault="00DA3340" w:rsidP="00F558C4">
      <w:pPr>
        <w:rPr>
          <w:rFonts w:ascii="Times New Roman" w:hAnsi="Times New Roman"/>
          <w:sz w:val="36"/>
          <w:szCs w:val="36"/>
        </w:rPr>
      </w:pPr>
    </w:p>
    <w:p w:rsidR="00DA3340" w:rsidRDefault="00DA3340"/>
    <w:p w:rsidR="00DA3340" w:rsidRDefault="00DA3340"/>
    <w:p w:rsidR="00DA3340" w:rsidRDefault="00DA3340"/>
    <w:p w:rsidR="00DA3340" w:rsidRDefault="00DA3340"/>
    <w:p w:rsidR="00DA3340" w:rsidRDefault="00DA3340"/>
    <w:p w:rsidR="00DA3340" w:rsidRDefault="00DA3340"/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>
        <w:rPr>
          <w:rFonts w:ascii="Times New Roman" w:hAnsi="Times New Roman"/>
          <w:b/>
          <w:i/>
          <w:color w:val="1F497D"/>
          <w:sz w:val="144"/>
          <w:szCs w:val="144"/>
        </w:rPr>
        <w:t>Власенко Ольга</w:t>
      </w:r>
      <w:r w:rsidRPr="002659C7">
        <w:rPr>
          <w:rFonts w:ascii="Times New Roman" w:hAnsi="Times New Roman"/>
          <w:b/>
          <w:i/>
          <w:color w:val="1F497D"/>
          <w:sz w:val="144"/>
          <w:szCs w:val="144"/>
        </w:rPr>
        <w:t xml:space="preserve"> Семёновна</w:t>
      </w: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bookmarkStart w:id="0" w:name="_MON_1491394607"/>
    <w:bookmarkEnd w:id="0"/>
    <w:p w:rsidR="00DA3340" w:rsidRPr="00BF596B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  <w:r w:rsidRPr="00BF596B">
        <w:rPr>
          <w:rFonts w:ascii="Times New Roman" w:hAnsi="Times New Roman"/>
          <w:b/>
          <w:i/>
          <w:color w:val="1F497D"/>
          <w:sz w:val="28"/>
          <w:szCs w:val="28"/>
        </w:rPr>
        <w:object w:dxaOrig="6415" w:dyaOrig="10140">
          <v:shape id="_x0000_i1030" type="#_x0000_t75" style="width:321pt;height:501.75pt" o:ole="">
            <v:imagedata r:id="rId10" o:title=""/>
          </v:shape>
          <o:OLEObject Type="Embed" ProgID="Word.Document.12" ShapeID="_x0000_i1030" DrawAspect="Content" ObjectID="_1501664571" r:id="rId11">
            <o:FieldCodes>\s</o:FieldCodes>
          </o:OLEObject>
        </w:object>
      </w: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Pr="00BF596B" w:rsidRDefault="00DA3340" w:rsidP="00BF596B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Pr="00BF596B" w:rsidRDefault="00DA3340" w:rsidP="00BF596B">
      <w:pPr>
        <w:spacing w:after="0" w:line="360" w:lineRule="auto"/>
        <w:jc w:val="center"/>
        <w:rPr>
          <w:rFonts w:ascii="Times New Roman" w:hAnsi="Times New Roman"/>
          <w:b/>
          <w:i/>
          <w:iCs w:val="0"/>
          <w:sz w:val="56"/>
          <w:szCs w:val="56"/>
        </w:rPr>
      </w:pPr>
      <w:r w:rsidRPr="00BF596B">
        <w:rPr>
          <w:rFonts w:ascii="Times New Roman" w:hAnsi="Times New Roman"/>
          <w:b/>
          <w:i/>
          <w:iCs w:val="0"/>
          <w:sz w:val="56"/>
          <w:szCs w:val="56"/>
        </w:rPr>
        <w:t>Власенко Ольга Семеновна.</w:t>
      </w:r>
    </w:p>
    <w:p w:rsidR="00DA3340" w:rsidRPr="00BF596B" w:rsidRDefault="00DA3340" w:rsidP="00BF596B">
      <w:pPr>
        <w:spacing w:after="0" w:line="360" w:lineRule="auto"/>
        <w:jc w:val="both"/>
        <w:rPr>
          <w:rFonts w:ascii="Times New Roman" w:hAnsi="Times New Roman"/>
          <w:iCs w:val="0"/>
          <w:sz w:val="28"/>
          <w:szCs w:val="28"/>
          <w:shd w:val="clear" w:color="auto" w:fill="FFFFFF"/>
        </w:rPr>
      </w:pPr>
      <w:r w:rsidRPr="00BF596B">
        <w:rPr>
          <w:rFonts w:ascii="Times New Roman" w:hAnsi="Times New Roman"/>
          <w:iCs w:val="0"/>
          <w:sz w:val="28"/>
          <w:szCs w:val="28"/>
          <w:shd w:val="clear" w:color="auto" w:fill="FFFFFF"/>
        </w:rPr>
        <w:t>Я знаю, война это страшно! В нашей стране нет семьи, которой бы не коснулась Великая Отечественная война. И наша семья не исключенье. У меня на войне воевала прабабушка. В октябре 42 – года она ушла добровольцем в партизаны, прошла всю войну и вернулась с победой домой. К сожалению, я не знал свою прабабушку, потому что она умерла до</w:t>
      </w:r>
    </w:p>
    <w:p w:rsidR="00DA3340" w:rsidRPr="00BF596B" w:rsidRDefault="00DA3340" w:rsidP="00BF596B">
      <w:pPr>
        <w:spacing w:after="0" w:line="360" w:lineRule="auto"/>
        <w:jc w:val="both"/>
        <w:rPr>
          <w:rFonts w:ascii="Times New Roman" w:hAnsi="Times New Roman"/>
          <w:iCs w:val="0"/>
          <w:sz w:val="28"/>
          <w:szCs w:val="28"/>
        </w:rPr>
      </w:pPr>
      <w:r w:rsidRPr="00BF596B">
        <w:rPr>
          <w:rFonts w:ascii="Times New Roman" w:hAnsi="Times New Roman"/>
          <w:iCs w:val="0"/>
          <w:sz w:val="28"/>
          <w:szCs w:val="28"/>
          <w:shd w:val="clear" w:color="auto" w:fill="FFFFFF"/>
        </w:rPr>
        <w:t xml:space="preserve"> моего рождения. Но моя мама мне рассказывала о ней. </w:t>
      </w:r>
      <w:r w:rsidRPr="00BF596B">
        <w:rPr>
          <w:rFonts w:ascii="Times New Roman" w:hAnsi="Times New Roman"/>
          <w:iCs w:val="0"/>
          <w:sz w:val="28"/>
          <w:szCs w:val="28"/>
        </w:rPr>
        <w:t>Свой рассказ я построю на воспоминаниях моей прабабушки, рядовой партизанки – Власенко Ольги Семеновны.</w:t>
      </w:r>
    </w:p>
    <w:p w:rsidR="00DA3340" w:rsidRPr="00BF596B" w:rsidRDefault="00DA3340" w:rsidP="00BF596B">
      <w:pPr>
        <w:spacing w:after="0" w:line="360" w:lineRule="auto"/>
        <w:ind w:firstLine="708"/>
        <w:jc w:val="both"/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</w:pPr>
      <w:r w:rsidRPr="00BF596B">
        <w:rPr>
          <w:rFonts w:ascii="Times New Roman" w:hAnsi="Times New Roman"/>
          <w:iCs w:val="0"/>
          <w:sz w:val="28"/>
          <w:szCs w:val="28"/>
        </w:rPr>
        <w:t>Прабабушка родилась в простой крестьянской семье. В</w:t>
      </w:r>
      <w:r w:rsidRPr="00BF596B">
        <w:rPr>
          <w:rFonts w:ascii="Times New Roman" w:hAnsi="Times New Roman"/>
          <w:iCs w:val="0"/>
          <w:color w:val="000000"/>
          <w:sz w:val="28"/>
          <w:szCs w:val="28"/>
        </w:rPr>
        <w:t xml:space="preserve"> 1938-ом году она окончила медицинское училище в городе Клинцы Брянской области, по специальности акушер-гинеколог. Великая Отечественная война застала простую советскую девушку в Клинцах, где она работала в больнице акушером-гинекологом. </w:t>
      </w:r>
      <w:r w:rsidRPr="00BF596B"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  <w:t xml:space="preserve">Когда началась война, ей было 23 года. </w:t>
      </w:r>
    </w:p>
    <w:p w:rsidR="00DA3340" w:rsidRPr="00BF596B" w:rsidRDefault="00DA3340" w:rsidP="00BF596B">
      <w:pPr>
        <w:spacing w:after="0" w:line="360" w:lineRule="auto"/>
        <w:ind w:firstLine="708"/>
        <w:jc w:val="both"/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</w:pPr>
      <w:r w:rsidRPr="00BF596B"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  <w:t xml:space="preserve">Борьба с захватчиками на Брянщине буквально с первых дней приобрела общенародный характер: в брянских лесах действовали более 60 тысяч партизан, в том числе женщины и подростки. </w:t>
      </w:r>
      <w:r w:rsidRPr="00BF596B"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  <w:br/>
      </w:r>
      <w:r w:rsidRPr="00BF596B">
        <w:rPr>
          <w:rFonts w:ascii="Times New Roman" w:hAnsi="Times New Roman"/>
          <w:iCs w:val="0"/>
          <w:color w:val="222222"/>
          <w:sz w:val="28"/>
          <w:szCs w:val="28"/>
          <w:shd w:val="clear" w:color="auto" w:fill="F5F9FD"/>
        </w:rPr>
        <w:t>Партизанская борьба с фашистскими захватчиками в годы Великой Отечественной войны на Брянской земле была невозможна без организации медицинской помощи. </w:t>
      </w:r>
      <w:r w:rsidRPr="00BF596B"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  <w:t xml:space="preserve">В течение следующих трех лет Ольга Семеновна работала в брянских лесах у партизан: медицинской сестрой. </w:t>
      </w:r>
    </w:p>
    <w:p w:rsidR="00DA3340" w:rsidRPr="00BF596B" w:rsidRDefault="00DA3340" w:rsidP="00BF596B">
      <w:pPr>
        <w:spacing w:after="0" w:line="360" w:lineRule="auto"/>
        <w:jc w:val="both"/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</w:pPr>
      <w:r w:rsidRPr="00BF596B">
        <w:rPr>
          <w:rFonts w:ascii="Times New Roman" w:hAnsi="Times New Roman"/>
          <w:iCs w:val="0"/>
          <w:color w:val="000000"/>
          <w:sz w:val="28"/>
          <w:szCs w:val="28"/>
        </w:rPr>
        <w:t xml:space="preserve">Что значит жить в партизанских отрядах? </w:t>
      </w:r>
      <w:r w:rsidRPr="00BF596B"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  <w:t>Партизанские медики были очень мужественными, смелыми людьми, которые до конца отдавали себя беззаветному служению добру, в любой момент были готовы на самопожертвование.</w:t>
      </w:r>
    </w:p>
    <w:p w:rsidR="00DA3340" w:rsidRPr="00BF596B" w:rsidRDefault="00DA3340" w:rsidP="00BF596B">
      <w:pPr>
        <w:spacing w:after="0" w:line="360" w:lineRule="auto"/>
        <w:ind w:firstLine="709"/>
        <w:jc w:val="both"/>
        <w:rPr>
          <w:rFonts w:ascii="Times New Roman" w:hAnsi="Times New Roman"/>
          <w:iCs w:val="0"/>
          <w:sz w:val="28"/>
          <w:szCs w:val="28"/>
        </w:rPr>
      </w:pPr>
      <w:r w:rsidRPr="00BF596B">
        <w:rPr>
          <w:rFonts w:ascii="Times New Roman" w:hAnsi="Times New Roman"/>
          <w:iCs w:val="0"/>
          <w:sz w:val="28"/>
          <w:szCs w:val="28"/>
        </w:rPr>
        <w:t xml:space="preserve">Это тяжелый быт в землянках, в зимнем лесу, без малейших удобств, под постоянным страхом быть обнаруженными врагом. </w:t>
      </w:r>
      <w:r w:rsidRPr="00BF596B">
        <w:rPr>
          <w:rFonts w:ascii="Times New Roman" w:hAnsi="Times New Roman"/>
          <w:iCs w:val="0"/>
          <w:sz w:val="28"/>
          <w:szCs w:val="28"/>
          <w:shd w:val="clear" w:color="auto" w:fill="FFFFFF"/>
        </w:rPr>
        <w:t xml:space="preserve">Первое время спали буквально на голой земле, подстелив еловые ветки.                  </w:t>
      </w:r>
      <w:r w:rsidRPr="00BF596B">
        <w:rPr>
          <w:rFonts w:ascii="Times New Roman" w:hAnsi="Times New Roman"/>
          <w:iCs w:val="0"/>
          <w:sz w:val="28"/>
          <w:szCs w:val="28"/>
        </w:rPr>
        <w:br/>
      </w:r>
      <w:r w:rsidRPr="00BF596B">
        <w:rPr>
          <w:rFonts w:ascii="Times New Roman" w:hAnsi="Times New Roman"/>
          <w:iCs w:val="0"/>
          <w:color w:val="222222"/>
          <w:sz w:val="28"/>
          <w:szCs w:val="28"/>
          <w:shd w:val="clear" w:color="auto" w:fill="F5F9FD"/>
        </w:rPr>
        <w:t>Трудности у медиков возникали на каждом шагу: не было в достаточном количестве перевязочного материала, медикаментов, обезболивающих средств. Вместо ваты использовали мох, для приготовления раствора новокаина из порошка, зимой растапливали снег. Особой популярностью пользовался настой из сосновых и еловых лапок. Прабабушка рассказывала, что п</w:t>
      </w:r>
      <w:r w:rsidRPr="00BF596B">
        <w:rPr>
          <w:rFonts w:ascii="Times New Roman" w:hAnsi="Times New Roman"/>
          <w:iCs w:val="0"/>
          <w:sz w:val="28"/>
          <w:szCs w:val="28"/>
        </w:rPr>
        <w:t xml:space="preserve">артизаны иногда боялись больше ранения, чем смерти. И медсёстры, с помощью отваров трав, лечебных настоев, пыльцы цветов, чая из хвои, липы буквально выхаживали раненых. </w:t>
      </w:r>
      <w:r w:rsidRPr="00BF596B"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  <w:t xml:space="preserve">В рядах партизан служили женщины всех возрастов, всех профессий и национальностей нашей необъятной страны. </w:t>
      </w:r>
      <w:r w:rsidRPr="00BF596B">
        <w:rPr>
          <w:rFonts w:ascii="Times New Roman" w:hAnsi="Times New Roman"/>
          <w:iCs w:val="0"/>
          <w:sz w:val="28"/>
          <w:szCs w:val="28"/>
          <w:shd w:val="clear" w:color="auto" w:fill="FFFFFF"/>
        </w:rPr>
        <w:t xml:space="preserve">В боевой обстановке они одновременно были медсестрами и разведчицами, сандружинницами и бойцами, с оружием в руках участвовали в боях и оказывали помощь раненым, ходили подрывать эшелоны и стирали белье, сидели в засадах и ухаживали за ранеными. Медсестры готовы были сами лечь под пули, только бы успеть спасти раненных. </w:t>
      </w:r>
      <w:r w:rsidRPr="00BF596B">
        <w:rPr>
          <w:rFonts w:ascii="Times New Roman" w:hAnsi="Times New Roman"/>
          <w:iCs w:val="0"/>
          <w:sz w:val="28"/>
          <w:szCs w:val="28"/>
        </w:rPr>
        <w:t>Голодно было. Бывало, соберутся все и вспоминают, кто что любит. А кто-нибудь и скажет: "Да что вы вспоминаете мясо да сыр, нам бы сейчас хлебушка досыта поесть..."</w:t>
      </w:r>
    </w:p>
    <w:p w:rsidR="00DA3340" w:rsidRPr="00BF596B" w:rsidRDefault="00DA3340" w:rsidP="00BF596B">
      <w:pPr>
        <w:spacing w:after="0" w:line="360" w:lineRule="auto"/>
        <w:ind w:firstLine="709"/>
        <w:jc w:val="both"/>
        <w:rPr>
          <w:rFonts w:ascii="Times New Roman" w:hAnsi="Times New Roman"/>
          <w:iCs w:val="0"/>
          <w:sz w:val="28"/>
          <w:szCs w:val="28"/>
        </w:rPr>
      </w:pPr>
      <w:r w:rsidRPr="00BF596B">
        <w:rPr>
          <w:rFonts w:ascii="Times New Roman" w:hAnsi="Times New Roman"/>
          <w:iCs w:val="0"/>
          <w:sz w:val="28"/>
          <w:szCs w:val="28"/>
        </w:rPr>
        <w:t xml:space="preserve">Из воспоминаний прабабушки: «Бывало, нас посылали сходить в соседний лес сделать перевязки, раздать какие-то лекарства. Помнится, весной по мосточкам я пробиралась в одну землянку. Прихожу, лежит солдатик на нарах, а под его нары уже подступает вода, к самым доскам, на которых он лежит. Вхожу, здороваюсь, спрашиваю фамилию. Солдат лежал лицом к стене и так резко повернулся ко мне, что на него сквозь щели между досками хлынул фонтан воды, всего его облив. А лежал-то он на голых нарах, сам в шинельке и на нем шинелька... И болели солдатики в таких условиях, конечно. Про раненых и говорить нечего.  А первое время тяжело было. Но вот что удивительно: при всех трудностях мы не теряли силы духа, не было ни паники, ни страха, что враг нас оккупирует, разобьет. Но у нас была полная уверенность, что мы выстоим». </w:t>
      </w:r>
    </w:p>
    <w:p w:rsidR="00DA3340" w:rsidRPr="00BF596B" w:rsidRDefault="00DA3340" w:rsidP="00BF596B">
      <w:pPr>
        <w:spacing w:after="0" w:line="360" w:lineRule="auto"/>
        <w:ind w:firstLine="709"/>
        <w:jc w:val="both"/>
        <w:rPr>
          <w:rFonts w:ascii="Times New Roman" w:hAnsi="Times New Roman"/>
          <w:iCs w:val="0"/>
          <w:sz w:val="28"/>
          <w:szCs w:val="28"/>
        </w:rPr>
      </w:pPr>
      <w:r w:rsidRPr="00BF596B">
        <w:rPr>
          <w:rFonts w:ascii="Times New Roman" w:hAnsi="Times New Roman"/>
          <w:iCs w:val="0"/>
          <w:sz w:val="28"/>
          <w:szCs w:val="28"/>
        </w:rPr>
        <w:t>Ольга Семеновна рассказывала, что в партизанских отрядах поражали отношения между людьми. Сложилось какое-то необыкновенное братство, люди сплотились в этом горе, каждый старался сделать другому что-то доброе, не было злобы.</w:t>
      </w:r>
    </w:p>
    <w:p w:rsidR="00DA3340" w:rsidRPr="00BF596B" w:rsidRDefault="00DA3340" w:rsidP="00BF596B">
      <w:pPr>
        <w:spacing w:after="0" w:line="360" w:lineRule="auto"/>
        <w:ind w:firstLine="708"/>
        <w:jc w:val="both"/>
        <w:rPr>
          <w:rFonts w:ascii="Times New Roman" w:hAnsi="Times New Roman"/>
          <w:iCs w:val="0"/>
          <w:sz w:val="28"/>
          <w:szCs w:val="28"/>
        </w:rPr>
      </w:pPr>
      <w:r w:rsidRPr="00BF596B">
        <w:rPr>
          <w:rFonts w:ascii="Times New Roman" w:hAnsi="Times New Roman"/>
          <w:iCs w:val="0"/>
          <w:sz w:val="28"/>
          <w:szCs w:val="28"/>
        </w:rPr>
        <w:t>И вот она долгожданная Победа. Этот день пришёл.   Власенко Ольга Семеновна была несколько раз награждена орденами и медалями. Прабабушка вернулась в  свой родной город Клинцы, где продолжила работать по своей специальности.  Народ никогда не забудет подвига партизан и подпольщиков – мужчин и женщин, стариков и подростков, вставших на смертный бой, и тех патриотов, кто с риском для жизни добывал оружие, кормил и одевал партизан, лечил раненых, хранил партизанскую тайну.</w:t>
      </w:r>
    </w:p>
    <w:p w:rsidR="00DA3340" w:rsidRPr="00BF596B" w:rsidRDefault="00DA3340" w:rsidP="00BF596B">
      <w:pPr>
        <w:spacing w:after="0" w:line="360" w:lineRule="auto"/>
        <w:ind w:firstLine="708"/>
        <w:jc w:val="both"/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</w:pPr>
      <w:r w:rsidRPr="00BF596B">
        <w:rPr>
          <w:rFonts w:ascii="Times New Roman" w:hAnsi="Times New Roman"/>
          <w:iCs w:val="0"/>
          <w:color w:val="000000"/>
          <w:sz w:val="28"/>
          <w:szCs w:val="28"/>
          <w:shd w:val="clear" w:color="auto" w:fill="FFFFFF"/>
        </w:rPr>
        <w:t>С 2010 года россияне отмечают День партизан и подпольщиков.  29 июня каждый из нас должен отдать дань памяти павшим народным мстителям, которые внесли большой вклад в разгром врага.</w:t>
      </w:r>
    </w:p>
    <w:p w:rsidR="00DA3340" w:rsidRPr="00BF596B" w:rsidRDefault="00DA3340" w:rsidP="00BF596B">
      <w:pPr>
        <w:spacing w:after="0" w:line="360" w:lineRule="auto"/>
        <w:ind w:firstLine="708"/>
        <w:jc w:val="both"/>
        <w:rPr>
          <w:rFonts w:ascii="Times New Roman" w:hAnsi="Times New Roman"/>
          <w:iCs w:val="0"/>
          <w:color w:val="FF0000"/>
          <w:sz w:val="28"/>
          <w:szCs w:val="28"/>
        </w:rPr>
      </w:pPr>
      <w:r w:rsidRPr="00BF596B">
        <w:rPr>
          <w:rFonts w:ascii="Times New Roman" w:hAnsi="Times New Roman"/>
          <w:bCs/>
          <w:sz w:val="28"/>
          <w:szCs w:val="28"/>
        </w:rPr>
        <w:t xml:space="preserve">Я выражаю благодарность и признательность за мир, подаренный нам и грядущим поколениям. За яркое солнце над головой, за голубое небо и неповторимые звезды. За все то, чего могло бы не быть, если бы война… если бы не отданное счастье плеяды фронтовиков, партизан, тружеников тыла и единого порыва огромной страны. </w:t>
      </w:r>
      <w:r w:rsidRPr="00BF596B">
        <w:rPr>
          <w:rFonts w:ascii="Times New Roman" w:hAnsi="Times New Roman"/>
          <w:iCs w:val="0"/>
          <w:sz w:val="28"/>
          <w:szCs w:val="28"/>
        </w:rPr>
        <w:t>Долг каждого поколения россиян – помнить об этом, чтить память отдавших жизнь за освобождение нашей Родины.</w:t>
      </w:r>
    </w:p>
    <w:p w:rsidR="00DA3340" w:rsidRDefault="00DA3340" w:rsidP="008860AB">
      <w:pPr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8860AB">
      <w:pPr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8860AB">
      <w:pPr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8860AB">
      <w:pPr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>
        <w:rPr>
          <w:rFonts w:ascii="Times New Roman" w:hAnsi="Times New Roman"/>
          <w:b/>
          <w:i/>
          <w:color w:val="1F497D"/>
          <w:sz w:val="144"/>
          <w:szCs w:val="144"/>
        </w:rPr>
        <w:t>Скрипник</w: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>
        <w:rPr>
          <w:rFonts w:ascii="Times New Roman" w:hAnsi="Times New Roman"/>
          <w:b/>
          <w:i/>
          <w:color w:val="1F497D"/>
          <w:sz w:val="144"/>
          <w:szCs w:val="144"/>
        </w:rPr>
        <w:t>Пётр</w: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>
        <w:rPr>
          <w:rFonts w:ascii="Times New Roman" w:hAnsi="Times New Roman"/>
          <w:b/>
          <w:i/>
          <w:color w:val="1F497D"/>
          <w:sz w:val="144"/>
          <w:szCs w:val="144"/>
        </w:rPr>
        <w:t>Степанович</w: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noProof/>
          <w:color w:val="1F497D"/>
          <w:sz w:val="144"/>
          <w:szCs w:val="144"/>
          <w:lang w:eastAsia="ru-RU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  <w:r w:rsidRPr="008048A5">
        <w:rPr>
          <w:rFonts w:ascii="Times New Roman" w:hAnsi="Times New Roman"/>
          <w:b/>
          <w:i/>
          <w:noProof/>
          <w:color w:val="1F497D"/>
          <w:sz w:val="144"/>
          <w:szCs w:val="144"/>
          <w:lang w:eastAsia="ru-RU"/>
        </w:rPr>
        <w:pict>
          <v:shape id="Рисунок 5" o:spid="_x0000_i1031" type="#_x0000_t75" style="width:465pt;height:638.25pt;visibility:visible">
            <v:imagedata r:id="rId12" o:title=""/>
          </v:shape>
        </w:pic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</w:p>
    <w:p w:rsidR="00DA3340" w:rsidRPr="0067204D" w:rsidRDefault="00DA3340" w:rsidP="002659C7">
      <w:pPr>
        <w:jc w:val="center"/>
        <w:rPr>
          <w:rFonts w:ascii="Times New Roman" w:hAnsi="Times New Roman"/>
          <w:b/>
          <w:i/>
          <w:color w:val="1F497D"/>
          <w:sz w:val="32"/>
          <w:szCs w:val="32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>
        <w:rPr>
          <w:rFonts w:ascii="Times New Roman" w:hAnsi="Times New Roman"/>
          <w:b/>
          <w:i/>
          <w:color w:val="1F497D"/>
          <w:sz w:val="144"/>
          <w:szCs w:val="144"/>
        </w:rPr>
        <w:t>Кузичкин Алексей</w: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>
        <w:rPr>
          <w:rFonts w:ascii="Times New Roman" w:hAnsi="Times New Roman"/>
          <w:b/>
          <w:i/>
          <w:color w:val="1F497D"/>
          <w:sz w:val="144"/>
          <w:szCs w:val="144"/>
        </w:rPr>
        <w:t xml:space="preserve">Иванович </w: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>
        <w:rPr>
          <w:rFonts w:ascii="Times New Roman" w:hAnsi="Times New Roman"/>
          <w:b/>
          <w:i/>
          <w:color w:val="1F497D"/>
          <w:sz w:val="144"/>
          <w:szCs w:val="144"/>
        </w:rPr>
        <w:t>«Спасибо деду за Победу»</w:t>
      </w:r>
    </w:p>
    <w:p w:rsidR="00DA3340" w:rsidRDefault="00DA3340" w:rsidP="00EE4FBC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8048A5">
        <w:rPr>
          <w:rFonts w:ascii="Times New Roman" w:hAnsi="Times New Roman"/>
          <w:b/>
          <w:i/>
          <w:noProof/>
          <w:color w:val="1F497D"/>
          <w:sz w:val="144"/>
          <w:szCs w:val="144"/>
          <w:lang w:eastAsia="ru-RU"/>
        </w:rPr>
        <w:pict>
          <v:shape id="Рисунок 8" o:spid="_x0000_i1032" type="#_x0000_t75" style="width:441pt;height:621.75pt;visibility:visible">
            <v:imagedata r:id="rId13" o:title=""/>
          </v:shape>
        </w:pict>
      </w:r>
    </w:p>
    <w:p w:rsidR="00DA3340" w:rsidRDefault="00DA3340" w:rsidP="00EE4FBC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Pr="00EE4FBC" w:rsidRDefault="00DA3340" w:rsidP="00EE4FBC">
      <w:pPr>
        <w:jc w:val="center"/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Pr="00B83127" w:rsidRDefault="00DA3340" w:rsidP="00ED2696">
      <w:pPr>
        <w:jc w:val="center"/>
        <w:rPr>
          <w:rFonts w:ascii="Times New Roman" w:hAnsi="Times New Roman"/>
          <w:color w:val="17365D"/>
          <w:sz w:val="56"/>
          <w:szCs w:val="56"/>
        </w:rPr>
      </w:pPr>
      <w:r w:rsidRPr="00B83127">
        <w:rPr>
          <w:rFonts w:ascii="Times New Roman" w:hAnsi="Times New Roman"/>
          <w:b/>
          <w:i/>
          <w:color w:val="17365D"/>
          <w:sz w:val="56"/>
          <w:szCs w:val="56"/>
        </w:rPr>
        <w:t>Скопцов Борис Дмитриевич</w:t>
      </w:r>
    </w:p>
    <w:p w:rsidR="00DA3340" w:rsidRPr="00ED2696" w:rsidRDefault="00DA3340" w:rsidP="00ED2696">
      <w:pPr>
        <w:rPr>
          <w:sz w:val="32"/>
          <w:szCs w:val="32"/>
        </w:rPr>
      </w:pPr>
      <w:r w:rsidRPr="00ED2696">
        <w:rPr>
          <w:sz w:val="32"/>
          <w:szCs w:val="32"/>
        </w:rPr>
        <w:t xml:space="preserve">       Мой прадед Скопцов Борис Дмитриевич родился четвёртого декабря в 1924 году в  Оренбургской области, Курманаевского района, селе Шаболовка в многодетной семье крестьян Скопцовых  Дмитрия Ивановича и Марфы Ивановны. Жили просто без излишеств, трудились в колхозе за трудодни. Окончив 5 классов мой прадед как и все дети того времени пошёл работать. Ему исполнилось шестнадцать лет, когда пришла страшная весть о нападении Гитлеровской Германии на нашу страну. Трудное это было время, взрослые мужчины  уходили на войну, и все тяготы крестьянского труда легли на плечи женщин, стариков и детей.</w:t>
      </w:r>
    </w:p>
    <w:p w:rsidR="00DA3340" w:rsidRPr="00ED2696" w:rsidRDefault="00DA3340" w:rsidP="00ED2696">
      <w:pPr>
        <w:rPr>
          <w:sz w:val="32"/>
          <w:szCs w:val="32"/>
        </w:rPr>
      </w:pPr>
      <w:r w:rsidRPr="00ED2696">
        <w:rPr>
          <w:sz w:val="32"/>
          <w:szCs w:val="32"/>
        </w:rPr>
        <w:t xml:space="preserve">      В 1942 году, когда ему ещё не исполнилось восемнадцати лет, был призван в ряды Советской Армии Курмонаевским РВК. С 9 августа 1942 года по сентябрь 1945 года, его служба проходила в 815 –том отдельном мотострелковом взводе Тихоокеанского флота в ходивший в состав действующий армии. Воевать было не просто, нескончаемые боевые действия, ремонт судна, не простые погодные условия, нехватка боеприпасов и продовольствия, гибель товарищей, влияла на боевой дух молодого бойца, но не сломил его. Мой прадед служил в звании старшего матроса. 1945 году принимал активное участие в военных действиях против Японии за что был награжден медалью «За Победу над Японией» В 1947 году 4 февраля  Указом Президиума Верховного Совета СССР уволен в запас.</w:t>
      </w:r>
    </w:p>
    <w:p w:rsidR="00DA3340" w:rsidRPr="00ED2696" w:rsidRDefault="00DA3340" w:rsidP="00ED2696">
      <w:pPr>
        <w:rPr>
          <w:sz w:val="32"/>
          <w:szCs w:val="32"/>
        </w:rPr>
      </w:pPr>
      <w:r w:rsidRPr="00ED2696">
        <w:rPr>
          <w:sz w:val="32"/>
          <w:szCs w:val="32"/>
        </w:rPr>
        <w:t xml:space="preserve">        Вернувшись в родной колхоз, продолжил трудиться, женился на скромной девушке Анне, мирная жизнь налаживалась. В 1949 году переехали в село Ново- Николаевка, Алексеевского района, Куйбышевской области. Долгое время добросовестно трудился в колхозе  «Трёх Интернационалов», совхозе «Прогресс» разнорабочим.                                                                                                                   Борис Дмитриевич имеет удостоверение ветерана труда, не однократно награждался юбилейными  медалями к празднику Победы. Мой прадед умер третьего февраля 2009 года. Мы внуки и правнуки гордимся своим ветераном,  будем помнить, чтить память о нём.</w:t>
      </w:r>
    </w:p>
    <w:p w:rsidR="00DA3340" w:rsidRPr="00ED2696" w:rsidRDefault="00DA3340" w:rsidP="00ED2696">
      <w:pPr>
        <w:rPr>
          <w:sz w:val="32"/>
          <w:szCs w:val="32"/>
        </w:rPr>
      </w:pPr>
    </w:p>
    <w:p w:rsidR="00DA3340" w:rsidRPr="00ED2696" w:rsidRDefault="00DA3340" w:rsidP="00ED2696">
      <w:pPr>
        <w:rPr>
          <w:sz w:val="32"/>
          <w:szCs w:val="32"/>
        </w:rPr>
      </w:pPr>
    </w:p>
    <w:p w:rsidR="00DA3340" w:rsidRPr="00ED2696" w:rsidRDefault="00DA3340" w:rsidP="00ED2696">
      <w:pPr>
        <w:rPr>
          <w:sz w:val="32"/>
          <w:szCs w:val="32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</w:p>
    <w:p w:rsidR="00DA3340" w:rsidRPr="00ED2696" w:rsidRDefault="00DA3340" w:rsidP="002659C7">
      <w:pPr>
        <w:jc w:val="center"/>
        <w:rPr>
          <w:rFonts w:ascii="Times New Roman" w:hAnsi="Times New Roman"/>
          <w:color w:val="1F497D"/>
          <w:sz w:val="28"/>
          <w:szCs w:val="28"/>
        </w:rPr>
      </w:pP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8048A5">
        <w:rPr>
          <w:noProof/>
          <w:sz w:val="36"/>
          <w:szCs w:val="36"/>
          <w:lang w:eastAsia="ru-RU"/>
        </w:rPr>
        <w:pict>
          <v:shape id="Рисунок 9" o:spid="_x0000_i1033" type="#_x0000_t75" style="width:465pt;height:692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PSuC1r/kL3H1H8hXe1wOt/wDIZuf9&#10;4fyFIDv6KKK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lLSUAI33T&#10;Xz/4rP8AxVOocf8ALX+gr6BP3TXz54rP/FU6h/11/oKkD6Eoooq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53dRj0xS0UAFFFFABRRRQA&#10;UUUUAFFFFABRRRQAUUUUAFFFFABRRRQAUUUUAFFFFABRRRQAUUUUAFFFFABRRRQAUUUUAFFFFABR&#10;RRQAUUUUAFFFFABSUtFACN90188+LP8AkadR/wCuv9BX0Mfun6V88eLD/wAVTqP/AF1/oKQH0RRR&#10;RT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a33T9K+d/Fn/I06j/ANdf6CvohvumvnXxXn/h&#10;KdR/66/0FID6KYsCMLkHrz0p1FFM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UhUMQSBx7U6ik0B578W+PCv/AAMV88eW&#10;p7n86+hvi6ceFh/vivnfPvTQH2XRRRQAUUdaKACiiigAooooAKKKKACiiigAooooAKKKKACiiigA&#10;ooooAKKKKACiiigAooooARlVxhlDDrgjN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kDvRQAUUUUAFFFFABRRRQAUUUUAFFFFABRRRQAUUUUAF&#10;FFFABRRRQAUUUUAFFFJSA82+Mn/IuRD/AG6+flI2jivoD4xn/in4f9+vAVHyimgPsgUtAooAQgHq&#10;M0t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IQD1FLRRQAUUUUAFFFFABRRRQAU&#10;UUUAFFFFABRRRQAUUUUAFFFFABRRRQAUUUUAFJS0057HFJgeafGU/wDFPQ/79eAocqOK9/8Ai+Ad&#10;Eg8wjG+vDQkOOCMfjTQH19RSZGcd6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+NFABRRRQAUUUUAFFFFABRRRQAUUUUAFF&#10;FFABRRRQAUUUUAFFFFABRRRQAUUUUAFFFFABRRRQAUUUUAFFFFABRRRQAlFLSUgPDfjnn7Va467P&#10;615xAJPITd1xXo/xyOLy1/3P6159Fjyk+lNAfWlFFFABRRRQAUUfSigAooooAKKKKACiiigAoooo&#10;AKKKKACiiigAooooAKKKKACiiigAooooAKKKKACiiigAooooAKKKKACiiigAooooAKKKKACiiigA&#10;qGaZ42ULEWB6sD92pqinRmQ7MbscAnApMByyKxAGST7U+qFraSJeSTvIxBAUKTwKv0IAooo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d6WiigAooooAKSlpKTA8M+On/AB9W&#10;3sn9a83tnb7PHk84r0j45/8AH3bf9c/615takfZo/pTQM+vaKKKQBSMSFJAyfQUUtADVBxz1p1FF&#10;MAooooAKKKKACiiigAooooAKKKKACiiigAooooAKKKTA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">
            <v:imagedata r:id="rId14" o:title=""/>
            <o:lock v:ext="edit" aspectratio="f"/>
          </v:shape>
        </w:pic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8048A5">
        <w:rPr>
          <w:noProof/>
          <w:sz w:val="36"/>
          <w:szCs w:val="36"/>
          <w:lang w:eastAsia="ru-RU"/>
        </w:rPr>
        <w:pict>
          <v:shape id="Рисунок 10" o:spid="_x0000_i1034" type="#_x0000_t75" style="width:465pt;height:638.25pt;visibility:visible">
            <v:imagedata r:id="rId15" o:title=""/>
          </v:shape>
        </w:pic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8048A5">
        <w:rPr>
          <w:noProof/>
          <w:sz w:val="36"/>
          <w:szCs w:val="36"/>
          <w:lang w:eastAsia="ru-RU"/>
        </w:rPr>
        <w:pict>
          <v:shape id="Рисунок 11" o:spid="_x0000_i1035" type="#_x0000_t75" style="width:465pt;height:638.25pt;visibility:visible">
            <v:imagedata r:id="rId16" o:title=""/>
          </v:shape>
        </w:pic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8048A5">
        <w:rPr>
          <w:noProof/>
          <w:sz w:val="36"/>
          <w:szCs w:val="36"/>
          <w:lang w:eastAsia="ru-RU"/>
        </w:rPr>
        <w:pict>
          <v:shape id="Рисунок 12" o:spid="_x0000_i1036" type="#_x0000_t75" style="width:465pt;height:638.25pt;visibility:visible">
            <v:imagedata r:id="rId17" o:title=""/>
          </v:shape>
        </w:pic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8048A5">
        <w:rPr>
          <w:noProof/>
          <w:sz w:val="36"/>
          <w:szCs w:val="36"/>
          <w:lang w:eastAsia="ru-RU"/>
        </w:rPr>
        <w:pict>
          <v:shape id="Рисунок 13" o:spid="_x0000_i1037" type="#_x0000_t75" style="width:465pt;height:638.25pt;visibility:visible">
            <v:imagedata r:id="rId18" o:title=""/>
          </v:shape>
        </w:pict>
      </w:r>
    </w:p>
    <w:p w:rsidR="00DA3340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r w:rsidRPr="008048A5">
        <w:rPr>
          <w:noProof/>
          <w:sz w:val="36"/>
          <w:szCs w:val="36"/>
          <w:lang w:eastAsia="ru-RU"/>
        </w:rPr>
        <w:pict>
          <v:shape id="Рисунок 14" o:spid="_x0000_i1038" type="#_x0000_t75" style="width:465pt;height:638.25pt;visibility:visible">
            <v:imagedata r:id="rId19" o:title=""/>
          </v:shape>
        </w:pict>
      </w:r>
    </w:p>
    <w:p w:rsidR="00DA3340" w:rsidRPr="00ED2696" w:rsidRDefault="00DA3340" w:rsidP="00ED2696">
      <w:pPr>
        <w:rPr>
          <w:rFonts w:ascii="Times New Roman" w:hAnsi="Times New Roman"/>
          <w:b/>
          <w:i/>
          <w:color w:val="1F497D"/>
          <w:sz w:val="28"/>
          <w:szCs w:val="28"/>
        </w:rPr>
      </w:pPr>
    </w:p>
    <w:p w:rsidR="00DA3340" w:rsidRPr="002659C7" w:rsidRDefault="00DA3340" w:rsidP="002659C7">
      <w:pPr>
        <w:jc w:val="center"/>
        <w:rPr>
          <w:rFonts w:ascii="Times New Roman" w:hAnsi="Times New Roman"/>
          <w:b/>
          <w:i/>
          <w:color w:val="1F497D"/>
          <w:sz w:val="144"/>
          <w:szCs w:val="144"/>
        </w:rPr>
      </w:pPr>
      <w:bookmarkStart w:id="1" w:name="_GoBack"/>
      <w:r w:rsidRPr="008048A5">
        <w:rPr>
          <w:noProof/>
          <w:sz w:val="36"/>
          <w:szCs w:val="36"/>
          <w:lang w:eastAsia="ru-RU"/>
        </w:rPr>
        <w:pict>
          <v:shape id="Рисунок 15" o:spid="_x0000_i1039" type="#_x0000_t75" style="width:465pt;height:638.25pt;visibility:visible">
            <v:imagedata r:id="rId20" o:title=""/>
          </v:shape>
        </w:pict>
      </w:r>
      <w:bookmarkEnd w:id="1"/>
    </w:p>
    <w:sectPr w:rsidR="00DA3340" w:rsidRPr="002659C7" w:rsidSect="00F558C4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11088"/>
    <w:multiLevelType w:val="hybridMultilevel"/>
    <w:tmpl w:val="B89254AA"/>
    <w:lvl w:ilvl="0" w:tplc="5ED0EE42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7F57"/>
    <w:rsid w:val="000A70FB"/>
    <w:rsid w:val="000B0F5B"/>
    <w:rsid w:val="000C7F57"/>
    <w:rsid w:val="00134FD4"/>
    <w:rsid w:val="0019740A"/>
    <w:rsid w:val="002659C7"/>
    <w:rsid w:val="003A1D99"/>
    <w:rsid w:val="0067204D"/>
    <w:rsid w:val="00711EAD"/>
    <w:rsid w:val="008048A5"/>
    <w:rsid w:val="008860AB"/>
    <w:rsid w:val="008A3385"/>
    <w:rsid w:val="008A3D8E"/>
    <w:rsid w:val="00B83127"/>
    <w:rsid w:val="00BA4E5E"/>
    <w:rsid w:val="00BB074C"/>
    <w:rsid w:val="00BB10D9"/>
    <w:rsid w:val="00BF596B"/>
    <w:rsid w:val="00D47D92"/>
    <w:rsid w:val="00DA3340"/>
    <w:rsid w:val="00DB5B0C"/>
    <w:rsid w:val="00DE735A"/>
    <w:rsid w:val="00EA5D51"/>
    <w:rsid w:val="00ED2696"/>
    <w:rsid w:val="00EE4FBC"/>
    <w:rsid w:val="00F420E6"/>
    <w:rsid w:val="00F55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BB074C"/>
    <w:pPr>
      <w:spacing w:after="200" w:line="288" w:lineRule="auto"/>
    </w:pPr>
    <w:rPr>
      <w:iCs/>
      <w:sz w:val="21"/>
      <w:szCs w:val="21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B074C"/>
    <w:pPr>
      <w:pBdr>
        <w:top w:val="single" w:sz="12" w:space="1" w:color="C0504D"/>
        <w:left w:val="single" w:sz="12" w:space="4" w:color="C0504D"/>
        <w:bottom w:val="single" w:sz="12" w:space="1" w:color="C0504D"/>
        <w:right w:val="single" w:sz="12" w:space="4" w:color="C0504D"/>
      </w:pBdr>
      <w:shd w:val="clear" w:color="auto" w:fill="4F81BD"/>
      <w:spacing w:line="240" w:lineRule="auto"/>
      <w:outlineLvl w:val="0"/>
    </w:pPr>
    <w:rPr>
      <w:rFonts w:ascii="Cambria" w:hAnsi="Cambria"/>
      <w:color w:val="FFFFFF"/>
      <w:sz w:val="28"/>
      <w:szCs w:val="3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B074C"/>
    <w:pPr>
      <w:spacing w:before="200" w:after="60" w:line="240" w:lineRule="auto"/>
      <w:contextualSpacing/>
      <w:outlineLvl w:val="1"/>
    </w:pPr>
    <w:rPr>
      <w:rFonts w:ascii="Cambria" w:hAnsi="Cambria"/>
      <w:b/>
      <w:bCs/>
      <w:outline/>
      <w:color w:val="4F81BD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B074C"/>
    <w:pPr>
      <w:spacing w:before="200" w:after="100" w:line="240" w:lineRule="auto"/>
      <w:contextualSpacing/>
      <w:outlineLvl w:val="2"/>
    </w:pPr>
    <w:rPr>
      <w:rFonts w:ascii="Cambria" w:hAnsi="Cambria"/>
      <w:b/>
      <w:bCs/>
      <w:smallCaps/>
      <w:color w:val="943634"/>
      <w:spacing w:val="24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B074C"/>
    <w:pPr>
      <w:spacing w:before="200" w:after="100" w:line="240" w:lineRule="auto"/>
      <w:contextualSpacing/>
      <w:outlineLvl w:val="3"/>
    </w:pPr>
    <w:rPr>
      <w:rFonts w:ascii="Cambria" w:hAnsi="Cambria"/>
      <w:b/>
      <w:bCs/>
      <w:color w:val="365F91"/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B074C"/>
    <w:pPr>
      <w:spacing w:before="200" w:after="100" w:line="240" w:lineRule="auto"/>
      <w:contextualSpacing/>
      <w:outlineLvl w:val="4"/>
    </w:pPr>
    <w:rPr>
      <w:rFonts w:ascii="Cambria" w:hAnsi="Cambria"/>
      <w:bCs/>
      <w:caps/>
      <w:color w:val="943634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B074C"/>
    <w:pPr>
      <w:spacing w:before="200" w:after="100" w:line="240" w:lineRule="auto"/>
      <w:contextualSpacing/>
      <w:outlineLvl w:val="5"/>
    </w:pPr>
    <w:rPr>
      <w:rFonts w:ascii="Cambria" w:hAnsi="Cambria"/>
      <w:color w:val="365F91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B074C"/>
    <w:pP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B074C"/>
    <w:pPr>
      <w:spacing w:before="200" w:after="100" w:line="240" w:lineRule="auto"/>
      <w:contextualSpacing/>
      <w:outlineLvl w:val="7"/>
    </w:pPr>
    <w:rPr>
      <w:rFonts w:ascii="Cambria" w:hAnsi="Cambria"/>
      <w:color w:val="4F81BD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B074C"/>
    <w:pPr>
      <w:spacing w:before="200" w:after="100" w:line="240" w:lineRule="auto"/>
      <w:contextualSpacing/>
      <w:outlineLvl w:val="8"/>
    </w:pPr>
    <w:rPr>
      <w:rFonts w:ascii="Cambria" w:hAnsi="Cambria"/>
      <w:smallCaps/>
      <w:color w:val="C0504D"/>
      <w:sz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B074C"/>
    <w:rPr>
      <w:rFonts w:ascii="Cambria" w:hAnsi="Cambria" w:cs="Times New Roman"/>
      <w:iCs/>
      <w:color w:val="FFFFFF"/>
      <w:sz w:val="38"/>
      <w:szCs w:val="38"/>
      <w:shd w:val="clear" w:color="auto" w:fill="4F81BD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B074C"/>
    <w:rPr>
      <w:rFonts w:ascii="Cambria" w:hAnsi="Cambria" w:cs="Times New Roman"/>
      <w:b/>
      <w:bCs/>
      <w:iCs/>
      <w:outline/>
      <w:color w:val="4F81BD"/>
      <w:sz w:val="34"/>
      <w:szCs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B074C"/>
    <w:rPr>
      <w:rFonts w:ascii="Cambria" w:hAnsi="Cambria" w:cs="Times New Roman"/>
      <w:b/>
      <w:bCs/>
      <w:iCs/>
      <w:smallCaps/>
      <w:color w:val="943634"/>
      <w:spacing w:val="24"/>
      <w:sz w:val="2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B074C"/>
    <w:rPr>
      <w:rFonts w:ascii="Cambria" w:hAnsi="Cambria" w:cs="Times New Roman"/>
      <w:b/>
      <w:bCs/>
      <w:iCs/>
      <w:color w:val="365F91"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B074C"/>
    <w:rPr>
      <w:rFonts w:ascii="Cambria" w:hAnsi="Cambria" w:cs="Times New Roman"/>
      <w:bCs/>
      <w:iCs/>
      <w:caps/>
      <w:color w:val="94363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B074C"/>
    <w:rPr>
      <w:rFonts w:ascii="Cambria" w:hAnsi="Cambria" w:cs="Times New Roman"/>
      <w:iCs/>
      <w:color w:val="365F91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B074C"/>
    <w:rPr>
      <w:rFonts w:ascii="Cambria" w:hAnsi="Cambria" w:cs="Times New Roman"/>
      <w:iCs/>
      <w:color w:val="94363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B074C"/>
    <w:rPr>
      <w:rFonts w:ascii="Cambria" w:hAnsi="Cambria" w:cs="Times New Roman"/>
      <w:iCs/>
      <w:color w:val="4F81BD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B074C"/>
    <w:rPr>
      <w:rFonts w:ascii="Cambria" w:hAnsi="Cambria" w:cs="Times New Roman"/>
      <w:iCs/>
      <w:smallCaps/>
      <w:color w:val="C0504D"/>
      <w:sz w:val="21"/>
      <w:szCs w:val="21"/>
    </w:rPr>
  </w:style>
  <w:style w:type="paragraph" w:styleId="Caption">
    <w:name w:val="caption"/>
    <w:basedOn w:val="Normal"/>
    <w:next w:val="Normal"/>
    <w:uiPriority w:val="99"/>
    <w:qFormat/>
    <w:rsid w:val="00BB074C"/>
    <w:rPr>
      <w:b/>
      <w:bCs/>
      <w:color w:val="943634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B074C"/>
    <w:pPr>
      <w:shd w:val="clear" w:color="auto" w:fill="FFFFFF"/>
      <w:spacing w:after="120" w:line="240" w:lineRule="auto"/>
    </w:pPr>
    <w:rPr>
      <w:rFonts w:ascii="Cambria" w:hAnsi="Cambria"/>
      <w:b/>
      <w:color w:val="FFFFFF"/>
      <w:spacing w:val="10"/>
      <w:sz w:val="72"/>
      <w:szCs w:val="64"/>
    </w:rPr>
  </w:style>
  <w:style w:type="character" w:customStyle="1" w:styleId="TitleChar">
    <w:name w:val="Title Char"/>
    <w:basedOn w:val="DefaultParagraphFont"/>
    <w:link w:val="Title"/>
    <w:uiPriority w:val="99"/>
    <w:locked/>
    <w:rsid w:val="00BB074C"/>
    <w:rPr>
      <w:rFonts w:ascii="Cambria" w:hAnsi="Cambria" w:cs="Times New Roman"/>
      <w:b/>
      <w:iCs/>
      <w:color w:val="FFFFFF"/>
      <w:spacing w:val="10"/>
      <w:sz w:val="64"/>
      <w:szCs w:val="64"/>
      <w:shd w:val="clear" w:color="auto" w:fill="FFFFFF"/>
    </w:rPr>
  </w:style>
  <w:style w:type="paragraph" w:styleId="Subtitle">
    <w:name w:val="Subtitle"/>
    <w:basedOn w:val="Normal"/>
    <w:next w:val="Normal"/>
    <w:link w:val="SubtitleChar"/>
    <w:uiPriority w:val="99"/>
    <w:qFormat/>
    <w:rsid w:val="00BB074C"/>
    <w:pPr>
      <w:spacing w:before="200" w:after="360" w:line="240" w:lineRule="auto"/>
    </w:pPr>
    <w:rPr>
      <w:rFonts w:ascii="Cambria" w:hAnsi="Cambria"/>
      <w:color w:val="1F497D"/>
      <w:spacing w:val="2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B074C"/>
    <w:rPr>
      <w:rFonts w:ascii="Cambria" w:hAnsi="Cambria" w:cs="Times New Roman"/>
      <w:iCs/>
      <w:color w:val="1F497D"/>
      <w:spacing w:val="20"/>
      <w:sz w:val="24"/>
      <w:szCs w:val="24"/>
    </w:rPr>
  </w:style>
  <w:style w:type="character" w:styleId="Strong">
    <w:name w:val="Strong"/>
    <w:basedOn w:val="DefaultParagraphFont"/>
    <w:uiPriority w:val="99"/>
    <w:qFormat/>
    <w:rsid w:val="00BB074C"/>
    <w:rPr>
      <w:rFonts w:cs="Times New Roman"/>
      <w:b/>
      <w:spacing w:val="0"/>
    </w:rPr>
  </w:style>
  <w:style w:type="character" w:styleId="Emphasis">
    <w:name w:val="Emphasis"/>
    <w:basedOn w:val="DefaultParagraphFont"/>
    <w:uiPriority w:val="99"/>
    <w:qFormat/>
    <w:rsid w:val="00BB074C"/>
    <w:rPr>
      <w:rFonts w:eastAsia="Times New Roman" w:cs="Times New Roman"/>
      <w:b/>
      <w:color w:val="943634"/>
      <w:bdr w:val="single" w:sz="18" w:space="0" w:color="EEECE1"/>
      <w:shd w:val="clear" w:color="auto" w:fill="EEECE1"/>
    </w:rPr>
  </w:style>
  <w:style w:type="paragraph" w:styleId="NoSpacing">
    <w:name w:val="No Spacing"/>
    <w:basedOn w:val="Normal"/>
    <w:uiPriority w:val="99"/>
    <w:qFormat/>
    <w:rsid w:val="00BB074C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BB074C"/>
    <w:pPr>
      <w:numPr>
        <w:numId w:val="1"/>
      </w:numPr>
      <w:contextualSpacing/>
    </w:pPr>
    <w:rPr>
      <w:sz w:val="22"/>
    </w:rPr>
  </w:style>
  <w:style w:type="paragraph" w:styleId="Quote">
    <w:name w:val="Quote"/>
    <w:basedOn w:val="Normal"/>
    <w:next w:val="Normal"/>
    <w:link w:val="QuoteChar"/>
    <w:uiPriority w:val="99"/>
    <w:qFormat/>
    <w:rsid w:val="00BB074C"/>
    <w:rPr>
      <w:b/>
      <w:i/>
      <w:color w:val="C0504D"/>
      <w:sz w:val="24"/>
    </w:rPr>
  </w:style>
  <w:style w:type="character" w:customStyle="1" w:styleId="QuoteChar">
    <w:name w:val="Quote Char"/>
    <w:basedOn w:val="DefaultParagraphFont"/>
    <w:link w:val="Quote"/>
    <w:uiPriority w:val="99"/>
    <w:locked/>
    <w:rsid w:val="00BB074C"/>
    <w:rPr>
      <w:rFonts w:cs="Times New Roman"/>
      <w:b/>
      <w:i/>
      <w:iCs/>
      <w:color w:val="C0504D"/>
      <w:sz w:val="21"/>
      <w:szCs w:val="21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B074C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i/>
      <w:color w:val="C0504D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B074C"/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BB074C"/>
    <w:rPr>
      <w:rFonts w:ascii="Cambria" w:hAnsi="Cambria"/>
      <w:b/>
      <w:i/>
      <w:color w:val="4F81BD"/>
    </w:rPr>
  </w:style>
  <w:style w:type="character" w:styleId="IntenseEmphasis">
    <w:name w:val="Intense Emphasis"/>
    <w:basedOn w:val="DefaultParagraphFont"/>
    <w:uiPriority w:val="99"/>
    <w:qFormat/>
    <w:rsid w:val="00BB074C"/>
    <w:rPr>
      <w:rFonts w:ascii="Cambria" w:hAnsi="Cambria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SubtleReference">
    <w:name w:val="Subtle Reference"/>
    <w:basedOn w:val="DefaultParagraphFont"/>
    <w:uiPriority w:val="99"/>
    <w:qFormat/>
    <w:rsid w:val="00BB074C"/>
    <w:rPr>
      <w:i/>
      <w:smallCaps/>
      <w:color w:val="C0504D"/>
      <w:u w:color="C0504D"/>
    </w:rPr>
  </w:style>
  <w:style w:type="character" w:styleId="IntenseReference">
    <w:name w:val="Intense Reference"/>
    <w:basedOn w:val="DefaultParagraphFont"/>
    <w:uiPriority w:val="99"/>
    <w:qFormat/>
    <w:rsid w:val="00BB074C"/>
    <w:rPr>
      <w:b/>
      <w:i/>
      <w:smallCaps/>
      <w:color w:val="C0504D"/>
      <w:u w:color="C0504D"/>
    </w:rPr>
  </w:style>
  <w:style w:type="character" w:styleId="BookTitle">
    <w:name w:val="Book Title"/>
    <w:basedOn w:val="DefaultParagraphFont"/>
    <w:uiPriority w:val="99"/>
    <w:qFormat/>
    <w:rsid w:val="00BB074C"/>
    <w:rPr>
      <w:rFonts w:ascii="Cambria" w:hAnsi="Cambria"/>
      <w:b/>
      <w:smallCaps/>
      <w:color w:val="C0504D"/>
      <w:u w:val="single"/>
    </w:rPr>
  </w:style>
  <w:style w:type="paragraph" w:styleId="TOCHeading">
    <w:name w:val="TOC Heading"/>
    <w:basedOn w:val="Heading1"/>
    <w:next w:val="Normal"/>
    <w:uiPriority w:val="99"/>
    <w:qFormat/>
    <w:rsid w:val="00BB074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F5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58C4"/>
    <w:rPr>
      <w:rFonts w:ascii="Tahoma" w:hAnsi="Tahoma" w:cs="Tahoma"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rsid w:val="002659C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659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2659C7"/>
    <w:rPr>
      <w:rFonts w:cs="Times New Roman"/>
      <w:i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59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59C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package" Target="embeddings/Microsoft_Word_Document11.docx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97</TotalTime>
  <Pages>39</Pages>
  <Words>2356</Words>
  <Characters>13434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Администратор</cp:lastModifiedBy>
  <cp:revision>9</cp:revision>
  <dcterms:created xsi:type="dcterms:W3CDTF">2015-04-24T08:53:00Z</dcterms:created>
  <dcterms:modified xsi:type="dcterms:W3CDTF">2015-08-21T08:15:00Z</dcterms:modified>
</cp:coreProperties>
</file>